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9789" w14:textId="06D87CE2" w:rsidR="00545F79" w:rsidRPr="00716885" w:rsidRDefault="008F7FAF" w:rsidP="00716885">
      <w:pPr>
        <w:pStyle w:val="05TitleofNovel"/>
      </w:pPr>
      <w:r>
        <w:t>Title of Novel</w:t>
      </w:r>
    </w:p>
    <w:p w14:paraId="5A61A60D" w14:textId="5953597A" w:rsidR="008F7FAF" w:rsidRPr="00716885" w:rsidRDefault="008F7FAF" w:rsidP="00716885">
      <w:pPr>
        <w:pStyle w:val="06Authorname"/>
      </w:pPr>
      <w:r w:rsidRPr="00716885">
        <w:t>Author Name</w:t>
      </w:r>
    </w:p>
    <w:p w14:paraId="6D9C7B5A" w14:textId="77777777" w:rsidR="008F7FAF" w:rsidRDefault="008F7FAF">
      <w:pPr>
        <w:rPr>
          <w:sz w:val="48"/>
          <w:szCs w:val="48"/>
        </w:rPr>
      </w:pPr>
      <w:r>
        <w:rPr>
          <w:sz w:val="48"/>
          <w:szCs w:val="48"/>
        </w:rPr>
        <w:br w:type="page"/>
      </w:r>
    </w:p>
    <w:p w14:paraId="1E0FBC77" w14:textId="77777777" w:rsidR="00E15AE6" w:rsidRDefault="00E15AE6" w:rsidP="00387285">
      <w:pPr>
        <w:rPr>
          <w:rFonts w:ascii="Garamond" w:hAnsi="Garamond"/>
          <w:kern w:val="32"/>
          <w:sz w:val="22"/>
          <w:szCs w:val="22"/>
        </w:rPr>
      </w:pPr>
    </w:p>
    <w:p w14:paraId="7E757D4B" w14:textId="77777777" w:rsidR="00E15AE6" w:rsidRDefault="00E15AE6" w:rsidP="00387285">
      <w:pPr>
        <w:rPr>
          <w:rFonts w:ascii="Garamond" w:hAnsi="Garamond"/>
          <w:kern w:val="32"/>
          <w:sz w:val="22"/>
          <w:szCs w:val="22"/>
        </w:rPr>
      </w:pPr>
    </w:p>
    <w:p w14:paraId="589EC336" w14:textId="77777777" w:rsidR="00E15AE6" w:rsidRDefault="00E15AE6" w:rsidP="00387285">
      <w:pPr>
        <w:rPr>
          <w:rFonts w:ascii="Garamond" w:hAnsi="Garamond"/>
          <w:kern w:val="32"/>
          <w:sz w:val="22"/>
          <w:szCs w:val="22"/>
        </w:rPr>
      </w:pPr>
    </w:p>
    <w:p w14:paraId="54FB83BA" w14:textId="77777777" w:rsidR="00E15AE6" w:rsidRDefault="00E15AE6" w:rsidP="00387285">
      <w:pPr>
        <w:rPr>
          <w:rFonts w:ascii="Garamond" w:hAnsi="Garamond"/>
          <w:kern w:val="32"/>
          <w:sz w:val="22"/>
          <w:szCs w:val="22"/>
        </w:rPr>
      </w:pPr>
    </w:p>
    <w:p w14:paraId="2C26CB74" w14:textId="77777777" w:rsidR="00E15AE6" w:rsidRDefault="00E15AE6" w:rsidP="00387285">
      <w:pPr>
        <w:rPr>
          <w:rFonts w:ascii="Garamond" w:hAnsi="Garamond"/>
          <w:kern w:val="32"/>
          <w:sz w:val="22"/>
          <w:szCs w:val="22"/>
        </w:rPr>
      </w:pPr>
    </w:p>
    <w:p w14:paraId="33BD5272" w14:textId="77777777" w:rsidR="00E15AE6" w:rsidRDefault="00E15AE6" w:rsidP="00387285">
      <w:pPr>
        <w:rPr>
          <w:rFonts w:ascii="Garamond" w:hAnsi="Garamond"/>
          <w:kern w:val="32"/>
          <w:sz w:val="22"/>
          <w:szCs w:val="22"/>
        </w:rPr>
      </w:pPr>
    </w:p>
    <w:p w14:paraId="774F9EEC" w14:textId="77777777" w:rsidR="00E15AE6" w:rsidRDefault="00E15AE6" w:rsidP="00387285">
      <w:pPr>
        <w:rPr>
          <w:rFonts w:ascii="Garamond" w:hAnsi="Garamond"/>
          <w:kern w:val="32"/>
          <w:sz w:val="22"/>
          <w:szCs w:val="22"/>
        </w:rPr>
      </w:pPr>
    </w:p>
    <w:p w14:paraId="016623B8" w14:textId="77777777" w:rsidR="00E15AE6" w:rsidRDefault="00E15AE6" w:rsidP="00387285">
      <w:pPr>
        <w:rPr>
          <w:rFonts w:ascii="Garamond" w:hAnsi="Garamond"/>
          <w:kern w:val="32"/>
          <w:sz w:val="22"/>
          <w:szCs w:val="22"/>
        </w:rPr>
      </w:pPr>
    </w:p>
    <w:p w14:paraId="0F697883" w14:textId="77777777" w:rsidR="00E15AE6" w:rsidRDefault="00E15AE6" w:rsidP="00387285">
      <w:pPr>
        <w:rPr>
          <w:rFonts w:ascii="Garamond" w:hAnsi="Garamond"/>
          <w:kern w:val="32"/>
          <w:sz w:val="22"/>
          <w:szCs w:val="22"/>
        </w:rPr>
      </w:pPr>
    </w:p>
    <w:p w14:paraId="41777AFC" w14:textId="77777777" w:rsidR="00E15AE6" w:rsidRDefault="00E15AE6" w:rsidP="00387285">
      <w:pPr>
        <w:rPr>
          <w:rFonts w:ascii="Garamond" w:hAnsi="Garamond"/>
          <w:kern w:val="32"/>
          <w:sz w:val="22"/>
          <w:szCs w:val="22"/>
        </w:rPr>
      </w:pPr>
    </w:p>
    <w:p w14:paraId="24201E72" w14:textId="77777777" w:rsidR="00E15AE6" w:rsidRDefault="00E15AE6" w:rsidP="00387285">
      <w:pPr>
        <w:rPr>
          <w:rFonts w:ascii="Garamond" w:hAnsi="Garamond"/>
          <w:kern w:val="32"/>
          <w:sz w:val="22"/>
          <w:szCs w:val="22"/>
        </w:rPr>
      </w:pPr>
    </w:p>
    <w:p w14:paraId="59558CBC" w14:textId="77777777" w:rsidR="00E15AE6" w:rsidRDefault="00E15AE6" w:rsidP="00387285">
      <w:pPr>
        <w:rPr>
          <w:rFonts w:ascii="Garamond" w:hAnsi="Garamond"/>
          <w:kern w:val="32"/>
          <w:sz w:val="22"/>
          <w:szCs w:val="22"/>
        </w:rPr>
      </w:pPr>
    </w:p>
    <w:p w14:paraId="171AAE9C" w14:textId="7F3CC4C4" w:rsidR="00387285" w:rsidRDefault="00387285" w:rsidP="00387285">
      <w:pPr>
        <w:rPr>
          <w:rFonts w:ascii="Garamond" w:hAnsi="Garamond"/>
          <w:kern w:val="32"/>
          <w:sz w:val="22"/>
          <w:szCs w:val="22"/>
        </w:rPr>
      </w:pPr>
      <w:r w:rsidRPr="003566D5">
        <w:rPr>
          <w:rFonts w:ascii="Garamond" w:hAnsi="Garamond"/>
          <w:kern w:val="32"/>
          <w:sz w:val="22"/>
          <w:szCs w:val="22"/>
        </w:rPr>
        <w:t xml:space="preserve">Copyright © </w:t>
      </w:r>
      <w:r>
        <w:rPr>
          <w:rFonts w:ascii="Garamond" w:hAnsi="Garamond"/>
          <w:kern w:val="32"/>
          <w:sz w:val="22"/>
          <w:szCs w:val="22"/>
        </w:rPr>
        <w:t>202</w:t>
      </w:r>
      <w:r w:rsidR="008F7FAF">
        <w:rPr>
          <w:rFonts w:ascii="Garamond" w:hAnsi="Garamond"/>
          <w:kern w:val="32"/>
          <w:sz w:val="22"/>
          <w:szCs w:val="22"/>
        </w:rPr>
        <w:t xml:space="preserve">3 </w:t>
      </w:r>
      <w:r w:rsidR="008F7FAF" w:rsidRPr="008F7FAF">
        <w:rPr>
          <w:rFonts w:ascii="Garamond" w:hAnsi="Garamond"/>
          <w:color w:val="FF0000"/>
          <w:kern w:val="32"/>
          <w:sz w:val="22"/>
          <w:szCs w:val="22"/>
        </w:rPr>
        <w:t>Author Name</w:t>
      </w:r>
    </w:p>
    <w:p w14:paraId="75A95190" w14:textId="77777777" w:rsidR="00387285" w:rsidRDefault="00387285" w:rsidP="00387285">
      <w:pPr>
        <w:rPr>
          <w:rFonts w:ascii="Garamond" w:hAnsi="Garamond"/>
          <w:kern w:val="32"/>
          <w:sz w:val="22"/>
          <w:szCs w:val="22"/>
        </w:rPr>
      </w:pPr>
    </w:p>
    <w:p w14:paraId="6912C5F5" w14:textId="7114A58E" w:rsidR="00387285" w:rsidRDefault="00E15AE6" w:rsidP="008F7FAF">
      <w:pPr>
        <w:pStyle w:val="01fulloutparagraph"/>
      </w:pPr>
      <w:r w:rsidRPr="00E15AE6">
        <w:rPr>
          <w:rFonts w:ascii="Calibri" w:hAnsi="Calibri" w:cs="Calibri"/>
        </w:rPr>
        <w:t>﻿</w:t>
      </w:r>
      <w:r w:rsidRPr="00E15AE6">
        <w:t>All rights reserved. No part of this publication may be reproduced, distributed, or transmitted in any form or by any means, including photocopying, recording, or other electronic or mechanical methods, without the prior written permission of the author, except in the case of brief quotations embodied in critical reviews and certain other noncommercial uses permitted by copyright law.</w:t>
      </w:r>
    </w:p>
    <w:p w14:paraId="40203EEF" w14:textId="77777777" w:rsidR="00E15AE6" w:rsidRDefault="00E15AE6" w:rsidP="008F7FAF">
      <w:pPr>
        <w:pStyle w:val="01fulloutparagraph"/>
      </w:pPr>
    </w:p>
    <w:p w14:paraId="1041425D" w14:textId="77777777" w:rsidR="00387285" w:rsidRPr="007E6BCD" w:rsidRDefault="00387285" w:rsidP="008F7FAF">
      <w:pPr>
        <w:pStyle w:val="01fulloutparagraph"/>
        <w:rPr>
          <w:caps/>
        </w:rPr>
      </w:pPr>
      <w:r w:rsidRPr="007E6BCD">
        <w:t>Printed in the United Kingdom</w:t>
      </w:r>
    </w:p>
    <w:p w14:paraId="329BB504" w14:textId="23B0A779" w:rsidR="00387285" w:rsidRDefault="00387285" w:rsidP="008F7FAF">
      <w:pPr>
        <w:pStyle w:val="01fulloutparagraph"/>
        <w:rPr>
          <w:caps/>
        </w:rPr>
      </w:pPr>
      <w:r w:rsidRPr="007E6BCD">
        <w:t xml:space="preserve">First printing, </w:t>
      </w:r>
      <w:r w:rsidRPr="008F7FAF">
        <w:rPr>
          <w:caps/>
          <w:color w:val="FF0000"/>
        </w:rPr>
        <w:t>202</w:t>
      </w:r>
      <w:r w:rsidR="008F7FAF" w:rsidRPr="008F7FAF">
        <w:rPr>
          <w:caps/>
          <w:color w:val="FF0000"/>
        </w:rPr>
        <w:t>3</w:t>
      </w:r>
    </w:p>
    <w:p w14:paraId="4FC90897" w14:textId="4A41079A" w:rsidR="00DE6826" w:rsidRDefault="00DE6826" w:rsidP="008F7FAF">
      <w:pPr>
        <w:pStyle w:val="01fulloutparagraph"/>
      </w:pPr>
      <w:r>
        <w:rPr>
          <w:caps/>
        </w:rPr>
        <w:t xml:space="preserve">ISBN </w:t>
      </w:r>
      <w:r w:rsidRPr="008F7FAF">
        <w:rPr>
          <w:color w:val="FF0000"/>
          <w:shd w:val="clear" w:color="auto" w:fill="FFFFFF"/>
        </w:rPr>
        <w:t>979 8 48 588777 3</w:t>
      </w:r>
    </w:p>
    <w:p w14:paraId="6899945D" w14:textId="6E5B7473" w:rsidR="00DE6826" w:rsidRDefault="00DE6826" w:rsidP="008F7FAF">
      <w:pPr>
        <w:pStyle w:val="01fulloutparagraph"/>
        <w:rPr>
          <w:caps/>
        </w:rPr>
      </w:pPr>
    </w:p>
    <w:p w14:paraId="1A7C1C05" w14:textId="77777777" w:rsidR="00387285" w:rsidRDefault="00387285" w:rsidP="00387285">
      <w:pPr>
        <w:rPr>
          <w:rFonts w:ascii="Garamond" w:hAnsi="Garamond"/>
          <w:kern w:val="32"/>
          <w:sz w:val="22"/>
          <w:szCs w:val="22"/>
        </w:rPr>
      </w:pPr>
    </w:p>
    <w:p w14:paraId="264B9CD2" w14:textId="77777777" w:rsidR="00387285" w:rsidRDefault="00387285" w:rsidP="00387285">
      <w:pPr>
        <w:rPr>
          <w:rFonts w:ascii="Garamond" w:hAnsi="Garamond"/>
          <w:kern w:val="32"/>
          <w:sz w:val="22"/>
          <w:szCs w:val="22"/>
        </w:rPr>
      </w:pPr>
    </w:p>
    <w:p w14:paraId="3DCBF630" w14:textId="77777777" w:rsidR="00387285" w:rsidRDefault="00387285" w:rsidP="00387285">
      <w:pPr>
        <w:rPr>
          <w:rFonts w:ascii="Garamond" w:hAnsi="Garamond"/>
          <w:kern w:val="32"/>
          <w:sz w:val="22"/>
          <w:szCs w:val="22"/>
        </w:rPr>
      </w:pPr>
    </w:p>
    <w:p w14:paraId="54B0575E" w14:textId="77777777" w:rsidR="00387285" w:rsidRDefault="00387285" w:rsidP="00387285">
      <w:pPr>
        <w:rPr>
          <w:rFonts w:ascii="Garamond" w:hAnsi="Garamond"/>
          <w:kern w:val="32"/>
          <w:sz w:val="22"/>
          <w:szCs w:val="22"/>
        </w:rPr>
      </w:pPr>
    </w:p>
    <w:p w14:paraId="0C149961" w14:textId="77777777" w:rsidR="00387285" w:rsidRDefault="00387285" w:rsidP="00387285">
      <w:pPr>
        <w:rPr>
          <w:rFonts w:ascii="Garamond" w:hAnsi="Garamond"/>
          <w:kern w:val="32"/>
          <w:sz w:val="22"/>
          <w:szCs w:val="22"/>
        </w:rPr>
      </w:pPr>
    </w:p>
    <w:p w14:paraId="0D4CC4C1" w14:textId="77777777" w:rsidR="00387285" w:rsidRDefault="00387285" w:rsidP="00387285">
      <w:pPr>
        <w:rPr>
          <w:rFonts w:ascii="Garamond" w:hAnsi="Garamond"/>
          <w:kern w:val="32"/>
          <w:sz w:val="22"/>
          <w:szCs w:val="22"/>
        </w:rPr>
      </w:pPr>
    </w:p>
    <w:p w14:paraId="5524E186" w14:textId="77777777" w:rsidR="00387285" w:rsidRDefault="00387285" w:rsidP="00387285">
      <w:pPr>
        <w:rPr>
          <w:rFonts w:ascii="Garamond" w:hAnsi="Garamond"/>
          <w:kern w:val="32"/>
          <w:sz w:val="22"/>
          <w:szCs w:val="22"/>
        </w:rPr>
      </w:pPr>
    </w:p>
    <w:p w14:paraId="02ECC17A" w14:textId="77777777" w:rsidR="00387285" w:rsidRDefault="00387285" w:rsidP="00387285">
      <w:pPr>
        <w:rPr>
          <w:rFonts w:ascii="Garamond" w:hAnsi="Garamond"/>
          <w:kern w:val="32"/>
          <w:sz w:val="22"/>
          <w:szCs w:val="22"/>
        </w:rPr>
      </w:pPr>
    </w:p>
    <w:p w14:paraId="36BBB623" w14:textId="77777777" w:rsidR="004A7969" w:rsidRDefault="004A7969">
      <w:pPr>
        <w:rPr>
          <w:rFonts w:ascii="Garamond" w:hAnsi="Garamond"/>
          <w:kern w:val="32"/>
          <w:sz w:val="22"/>
          <w:szCs w:val="22"/>
        </w:rPr>
      </w:pPr>
      <w:r>
        <w:rPr>
          <w:rFonts w:ascii="Garamond" w:hAnsi="Garamond"/>
          <w:kern w:val="32"/>
          <w:sz w:val="22"/>
          <w:szCs w:val="22"/>
        </w:rPr>
        <w:br w:type="page"/>
      </w:r>
    </w:p>
    <w:p w14:paraId="7A8BA5AB" w14:textId="77777777" w:rsidR="004A7969" w:rsidRDefault="004A7969" w:rsidP="00387285">
      <w:pPr>
        <w:rPr>
          <w:rFonts w:ascii="Garamond" w:hAnsi="Garamond"/>
          <w:kern w:val="32"/>
          <w:sz w:val="22"/>
          <w:szCs w:val="22"/>
        </w:rPr>
      </w:pPr>
    </w:p>
    <w:p w14:paraId="1BC4D807" w14:textId="77777777" w:rsidR="004A7969" w:rsidRDefault="004A7969" w:rsidP="00387285">
      <w:pPr>
        <w:rPr>
          <w:rFonts w:ascii="Garamond" w:hAnsi="Garamond"/>
          <w:kern w:val="32"/>
          <w:sz w:val="22"/>
          <w:szCs w:val="22"/>
        </w:rPr>
      </w:pPr>
    </w:p>
    <w:p w14:paraId="4477B3A2" w14:textId="77777777" w:rsidR="004A7969" w:rsidRDefault="004A7969" w:rsidP="00387285">
      <w:pPr>
        <w:rPr>
          <w:rFonts w:ascii="Garamond" w:hAnsi="Garamond"/>
          <w:kern w:val="32"/>
          <w:sz w:val="22"/>
          <w:szCs w:val="22"/>
        </w:rPr>
      </w:pPr>
    </w:p>
    <w:p w14:paraId="27922DF8" w14:textId="77777777" w:rsidR="004A7969" w:rsidRDefault="004A7969" w:rsidP="00387285">
      <w:pPr>
        <w:rPr>
          <w:rFonts w:ascii="Garamond" w:hAnsi="Garamond"/>
          <w:kern w:val="32"/>
          <w:sz w:val="22"/>
          <w:szCs w:val="22"/>
        </w:rPr>
      </w:pPr>
    </w:p>
    <w:p w14:paraId="73BBA8D2" w14:textId="77777777" w:rsidR="004A7969" w:rsidRDefault="004A7969" w:rsidP="00387285">
      <w:pPr>
        <w:rPr>
          <w:rFonts w:ascii="Garamond" w:hAnsi="Garamond"/>
          <w:kern w:val="32"/>
          <w:sz w:val="22"/>
          <w:szCs w:val="22"/>
        </w:rPr>
      </w:pPr>
    </w:p>
    <w:p w14:paraId="523778F8" w14:textId="77777777" w:rsidR="004A7969" w:rsidRDefault="004A7969" w:rsidP="00387285">
      <w:pPr>
        <w:rPr>
          <w:rFonts w:ascii="Garamond" w:hAnsi="Garamond"/>
          <w:kern w:val="32"/>
          <w:sz w:val="22"/>
          <w:szCs w:val="22"/>
        </w:rPr>
      </w:pPr>
    </w:p>
    <w:p w14:paraId="743A82B4" w14:textId="77777777" w:rsidR="004A7969" w:rsidRDefault="004A7969" w:rsidP="00387285">
      <w:pPr>
        <w:rPr>
          <w:rFonts w:ascii="Garamond" w:hAnsi="Garamond"/>
          <w:kern w:val="32"/>
          <w:sz w:val="22"/>
          <w:szCs w:val="22"/>
        </w:rPr>
      </w:pPr>
    </w:p>
    <w:p w14:paraId="5960E1C6" w14:textId="77777777" w:rsidR="004A7969" w:rsidRDefault="004A7969" w:rsidP="00387285">
      <w:pPr>
        <w:rPr>
          <w:rFonts w:ascii="Garamond" w:hAnsi="Garamond"/>
          <w:kern w:val="32"/>
          <w:sz w:val="22"/>
          <w:szCs w:val="22"/>
        </w:rPr>
      </w:pPr>
    </w:p>
    <w:p w14:paraId="5F68049F" w14:textId="77777777" w:rsidR="004A7969" w:rsidRDefault="004A7969" w:rsidP="00387285">
      <w:pPr>
        <w:rPr>
          <w:rFonts w:ascii="Garamond" w:hAnsi="Garamond"/>
          <w:kern w:val="32"/>
          <w:sz w:val="22"/>
          <w:szCs w:val="22"/>
        </w:rPr>
      </w:pPr>
    </w:p>
    <w:p w14:paraId="185C6747" w14:textId="77777777" w:rsidR="004A7969" w:rsidRDefault="004A7969" w:rsidP="00387285">
      <w:pPr>
        <w:rPr>
          <w:rFonts w:ascii="Garamond" w:hAnsi="Garamond"/>
          <w:kern w:val="32"/>
          <w:sz w:val="22"/>
          <w:szCs w:val="22"/>
        </w:rPr>
      </w:pPr>
    </w:p>
    <w:p w14:paraId="1A3EEC50" w14:textId="77777777" w:rsidR="004A7969" w:rsidRDefault="004A7969" w:rsidP="00387285">
      <w:pPr>
        <w:rPr>
          <w:rFonts w:ascii="Garamond" w:hAnsi="Garamond"/>
          <w:kern w:val="32"/>
          <w:sz w:val="22"/>
          <w:szCs w:val="22"/>
        </w:rPr>
      </w:pPr>
    </w:p>
    <w:p w14:paraId="4080BFF2" w14:textId="77777777" w:rsidR="004A7969" w:rsidRDefault="004A7969" w:rsidP="00387285">
      <w:pPr>
        <w:rPr>
          <w:rFonts w:ascii="Garamond" w:hAnsi="Garamond"/>
          <w:kern w:val="32"/>
          <w:sz w:val="22"/>
          <w:szCs w:val="22"/>
        </w:rPr>
      </w:pPr>
    </w:p>
    <w:p w14:paraId="7620E38C" w14:textId="77777777" w:rsidR="004A7969" w:rsidRDefault="004A7969" w:rsidP="00387285">
      <w:pPr>
        <w:rPr>
          <w:rFonts w:ascii="Garamond" w:hAnsi="Garamond"/>
          <w:kern w:val="32"/>
          <w:sz w:val="22"/>
          <w:szCs w:val="22"/>
        </w:rPr>
      </w:pPr>
    </w:p>
    <w:p w14:paraId="625E0C3C" w14:textId="77777777" w:rsidR="004A7969" w:rsidRDefault="004A7969" w:rsidP="00387285">
      <w:pPr>
        <w:rPr>
          <w:rFonts w:ascii="Garamond" w:hAnsi="Garamond"/>
          <w:kern w:val="32"/>
          <w:sz w:val="22"/>
          <w:szCs w:val="22"/>
        </w:rPr>
      </w:pPr>
    </w:p>
    <w:p w14:paraId="0B8F6525" w14:textId="24C901C7" w:rsidR="00387285" w:rsidRDefault="00387285" w:rsidP="0025439B">
      <w:pPr>
        <w:pStyle w:val="04centredtext-subheadetc"/>
        <w:rPr>
          <w:kern w:val="32"/>
        </w:rPr>
      </w:pPr>
      <w:r>
        <w:t xml:space="preserve">Dedicated </w:t>
      </w:r>
      <w:r w:rsidR="008F7FAF">
        <w:t>to</w:t>
      </w:r>
      <w:r w:rsidR="0025439B">
        <w:t xml:space="preserve"> </w:t>
      </w:r>
      <w:r w:rsidR="0025439B" w:rsidRPr="0025439B">
        <w:rPr>
          <w:color w:val="FF0000"/>
        </w:rPr>
        <w:t xml:space="preserve">all those who have put up with my incessant ramblings about the writing process and </w:t>
      </w:r>
      <w:r w:rsidR="00392890">
        <w:rPr>
          <w:color w:val="FF0000"/>
        </w:rPr>
        <w:t xml:space="preserve">describing all the </w:t>
      </w:r>
      <w:r w:rsidR="0025439B" w:rsidRPr="0025439B">
        <w:rPr>
          <w:color w:val="FF0000"/>
        </w:rPr>
        <w:t>characters in my novel.</w:t>
      </w:r>
    </w:p>
    <w:p w14:paraId="239535C7" w14:textId="77777777" w:rsidR="00C93835" w:rsidRDefault="00C93835" w:rsidP="004B5001">
      <w:pPr>
        <w:pStyle w:val="Heading1"/>
      </w:pPr>
    </w:p>
    <w:p w14:paraId="5CFB5E40" w14:textId="77777777" w:rsidR="00387285" w:rsidRDefault="00387285" w:rsidP="00387285">
      <w:pPr>
        <w:pStyle w:val="Heading1"/>
        <w:jc w:val="left"/>
        <w:sectPr w:rsidR="00387285" w:rsidSect="00445669">
          <w:footerReference w:type="even" r:id="rId8"/>
          <w:footerReference w:type="default" r:id="rId9"/>
          <w:pgSz w:w="7343" w:h="11221" w:code="9"/>
          <w:pgMar w:top="851" w:right="851" w:bottom="1021" w:left="851" w:header="0" w:footer="170" w:gutter="284"/>
          <w:pgNumType w:start="1"/>
          <w:cols w:space="720"/>
          <w:docGrid w:linePitch="360"/>
        </w:sectPr>
      </w:pPr>
    </w:p>
    <w:p w14:paraId="105F9B56" w14:textId="77777777" w:rsidR="00392890" w:rsidRPr="00392890" w:rsidRDefault="00392890" w:rsidP="00392890">
      <w:pPr>
        <w:pStyle w:val="01chapterheading"/>
      </w:pPr>
      <w:r w:rsidRPr="00392890">
        <w:rPr>
          <w:rFonts w:ascii="Calibri" w:hAnsi="Calibri" w:cs="Calibri"/>
        </w:rPr>
        <w:lastRenderedPageBreak/>
        <w:t>﻿</w:t>
      </w:r>
      <w:r w:rsidRPr="00392890">
        <w:t>Chapter 1</w:t>
      </w:r>
    </w:p>
    <w:p w14:paraId="3ED6EB1D" w14:textId="77777777" w:rsidR="00392890" w:rsidRPr="00392890" w:rsidRDefault="00392890" w:rsidP="00392890">
      <w:pPr>
        <w:pStyle w:val="01fulloutparagraph"/>
      </w:pPr>
      <w:r w:rsidRPr="00392890">
        <w:t>Hannah dived, leaving only a ring of ripples on the mirrored surface of the sea as it closed behind her. A trail of bubbles marked her progress. She knifed deeper, hands pulling confidently against the cool water. Easing between the roof timbers of a submerged house she hung in a space lit by flashes of shattered sunlight on the swaying weed-covered walls. Swimming down the line of the stairs she searched for the kitchen where she knew any valuable items would most likely be found.</w:t>
      </w:r>
    </w:p>
    <w:p w14:paraId="56068C34" w14:textId="4E55E28B" w:rsidR="00392890" w:rsidRPr="00392890" w:rsidRDefault="00392890" w:rsidP="00392890">
      <w:pPr>
        <w:pStyle w:val="03indentedparagraph"/>
      </w:pPr>
      <w:r w:rsidRPr="00392890">
        <w:t>That day a soft mist had stretched along the horizon. Hope Island appeared to be afloat in an endless ocean. Even though it was not yet noon, the sunbaked rocks had burned against her bare feet, the sea shimmering with ice-cold clarity. It appeared to be no more than a few feet deep, but the rafters of the roof were clearly visible, stark beneath the surface, a skeleton, carrion picked clean by time. A shoal of small silver fish had flashed against the bare ribs of the abandoned house.</w:t>
      </w:r>
    </w:p>
    <w:p w14:paraId="543D8A78" w14:textId="117EA0D8" w:rsidR="00392890" w:rsidRPr="00392890" w:rsidRDefault="00392890" w:rsidP="00392890">
      <w:pPr>
        <w:pStyle w:val="03indentedparagraph"/>
      </w:pPr>
      <w:r w:rsidRPr="00392890">
        <w:t>Most buildings covered by the rising seas had been stripped in the decades before she was born, but Hannah enjoyed the silence when exploring old</w:t>
      </w:r>
      <w:r>
        <w:t xml:space="preserve">, </w:t>
      </w:r>
      <w:r w:rsidRPr="00392890">
        <w:t xml:space="preserve">drowned houses. She would sometimes imagine a family there, clustered around a television set, each with their own personal phone, chatting to friends and to each other – technology that was not available to her generation. Occasional discoveries of </w:t>
      </w:r>
      <w:proofErr w:type="spellStart"/>
      <w:r w:rsidRPr="00392890">
        <w:t>aluminium</w:t>
      </w:r>
      <w:proofErr w:type="spellEnd"/>
      <w:r w:rsidRPr="00392890">
        <w:t xml:space="preserve"> pots and pans, copper bowls, even iron tools could all be weighed and exchanged for small luxuries when the packet steamer called each month. Most of the credits she earned from salvage would </w:t>
      </w:r>
      <w:r w:rsidRPr="00392890">
        <w:lastRenderedPageBreak/>
        <w:t>be saved towards a gift for Ethan.</w:t>
      </w:r>
    </w:p>
    <w:p w14:paraId="57F606CB" w14:textId="77777777" w:rsidR="00392890" w:rsidRPr="00392890" w:rsidRDefault="00392890" w:rsidP="00392890">
      <w:pPr>
        <w:pStyle w:val="03indentedparagraph"/>
      </w:pPr>
      <w:r w:rsidRPr="00392890">
        <w:t xml:space="preserve">After drifting out through the open back door, still empty-handed, she glanced to one side and saw two large bunkers. They must have been overlooked when the house was abandoned to the waves. The timber covers were rotten and between missing planks they looked to be full of coal – worth investigating with fresh air in her lungs. Hannah pushed off from what had been the doorstep, a slab of dressed slate that might also be worth retrieving. She let her natural buoyancy pull her upwards. In no great hurry, Hannah watched the ever-changing patterns of sunlight and </w:t>
      </w:r>
      <w:proofErr w:type="gramStart"/>
      <w:r w:rsidRPr="00392890">
        <w:t>blue sky</w:t>
      </w:r>
      <w:proofErr w:type="gramEnd"/>
      <w:r w:rsidRPr="00392890">
        <w:t xml:space="preserve"> flash and dance on the surface above her. With only a few feet to go a shadow cut across the water. The hull of a small boat sliced through the sea above her, the keel missing her shoulder by inches.</w:t>
      </w:r>
    </w:p>
    <w:p w14:paraId="146F747D" w14:textId="77777777" w:rsidR="00392890" w:rsidRPr="00392890" w:rsidRDefault="00392890" w:rsidP="00392890">
      <w:pPr>
        <w:pStyle w:val="03indentedparagraph"/>
      </w:pPr>
      <w:r w:rsidRPr="00392890">
        <w:t>Hannah broke the surface and gasped for air as she looked along the line of white water left by the dinghy. Wood ground against shingle when the boat rode onto the beach. The sudden contact unbalanced the woman holding the tiller. The sail slapped like sheets drying in a gusting wind. The boom swung, it struck the woman on the side of her head and pitched her into the water. Hannah took a deep breath. Her cupped hands dug hard as she swam towards the beach and the body, now face down in the shallows.</w:t>
      </w:r>
    </w:p>
    <w:p w14:paraId="12D4919D" w14:textId="431DA889" w:rsidR="00392890" w:rsidRPr="00392890" w:rsidRDefault="00392890" w:rsidP="00392890">
      <w:pPr>
        <w:pStyle w:val="03indentedparagraph"/>
      </w:pPr>
      <w:r w:rsidRPr="00392890">
        <w:t>When Hannah reached the shore</w:t>
      </w:r>
      <w:r>
        <w:t>,</w:t>
      </w:r>
      <w:r w:rsidRPr="00392890">
        <w:t xml:space="preserve"> she gripped firmly under the woman’s armpits and rolled her over, on top of her own body, lifting her clear of the water. Hannah's feet slid on the pebbles as she heaved against the waves dragging at the woman's clothes. Only when she had her clear of the water, her arms still round her, did Hannah </w:t>
      </w:r>
      <w:proofErr w:type="spellStart"/>
      <w:r w:rsidRPr="00392890">
        <w:t>realise</w:t>
      </w:r>
      <w:proofErr w:type="spellEnd"/>
      <w:r w:rsidRPr="00392890">
        <w:t xml:space="preserve"> that she was young, in fact no older than herself. The girl rolled onto her side, coughed</w:t>
      </w:r>
      <w:r>
        <w:t>,</w:t>
      </w:r>
      <w:r w:rsidRPr="00392890">
        <w:t xml:space="preserve"> and retched salt water. </w:t>
      </w:r>
    </w:p>
    <w:p w14:paraId="7FE30255" w14:textId="77777777" w:rsidR="00392890" w:rsidRPr="00392890" w:rsidRDefault="00392890" w:rsidP="00392890">
      <w:pPr>
        <w:pStyle w:val="03indentedparagraph"/>
      </w:pPr>
      <w:r w:rsidRPr="00392890">
        <w:t>"Are you okay?" Hannah asked, still with a hand on her shoulder. "Where have you come from?"</w:t>
      </w:r>
    </w:p>
    <w:p w14:paraId="42DD6FF7" w14:textId="77777777" w:rsidR="00392890" w:rsidRPr="00392890" w:rsidRDefault="00392890" w:rsidP="00392890">
      <w:pPr>
        <w:pStyle w:val="03indentedparagraph"/>
      </w:pPr>
      <w:r w:rsidRPr="00392890">
        <w:t xml:space="preserve">The breeze that brought the boat to the Island was blowing from the south. There was no land in that direction for </w:t>
      </w:r>
      <w:r w:rsidRPr="00392890">
        <w:lastRenderedPageBreak/>
        <w:t>hundreds of miles. Coughing again, the girl spat salt and saliva from her mouth.</w:t>
      </w:r>
    </w:p>
    <w:p w14:paraId="441D1E96" w14:textId="77777777" w:rsidR="00392890" w:rsidRPr="00392890" w:rsidRDefault="00392890" w:rsidP="00392890">
      <w:pPr>
        <w:pStyle w:val="03indentedparagraph"/>
      </w:pPr>
      <w:r w:rsidRPr="00392890">
        <w:t>"Do you speak English?" Hannah asked.</w:t>
      </w:r>
    </w:p>
    <w:p w14:paraId="2C2B41C0" w14:textId="77777777" w:rsidR="00392890" w:rsidRPr="00392890" w:rsidRDefault="00392890" w:rsidP="00392890">
      <w:pPr>
        <w:pStyle w:val="03indentedparagraph"/>
      </w:pPr>
      <w:r w:rsidRPr="00392890">
        <w:t>She wondered if that small dinghy could have made it to Hope Island from the continent. The girl wiped her mouth with the back of a hand and took a deep breath, letting it escape slowly before replying.</w:t>
      </w:r>
    </w:p>
    <w:p w14:paraId="128633C0" w14:textId="77777777" w:rsidR="00392890" w:rsidRPr="00392890" w:rsidRDefault="00392890" w:rsidP="00392890">
      <w:pPr>
        <w:pStyle w:val="03indentedparagraph"/>
      </w:pPr>
      <w:r w:rsidRPr="00392890">
        <w:t>"Yes, I speak English" she said, glancing at Hannah. She turned away again. "I have money in my bag. I can pay you. I need to hide. I can’t be found here."</w:t>
      </w:r>
    </w:p>
    <w:p w14:paraId="417C0DCA" w14:textId="77777777" w:rsidR="00392890" w:rsidRPr="00392890" w:rsidRDefault="00392890" w:rsidP="00392890">
      <w:pPr>
        <w:pStyle w:val="03indentedparagraph"/>
      </w:pPr>
      <w:r w:rsidRPr="00392890">
        <w:t>She looked towards her boat and struggled to her feet. The long, white, linen dress she wore was wet and heavy and the girl half stumbled, half threw herself, at the prow of the boat. She grabbed a rope and leaned her weight against the hull to pull it further up the beach, but she was slender under her heavy dress and the boat wouldn’t yield to her.</w:t>
      </w:r>
    </w:p>
    <w:p w14:paraId="4F29CB55" w14:textId="77777777" w:rsidR="00392890" w:rsidRPr="00392890" w:rsidRDefault="00392890" w:rsidP="00392890">
      <w:pPr>
        <w:pStyle w:val="03indentedparagraph"/>
      </w:pPr>
      <w:r w:rsidRPr="00392890">
        <w:t xml:space="preserve">Hannah moved behind the girl and took the loose end of the rope in her hands. The girl glanced back, eyes wide and frightened. Hannah tightened her grip on the rope and their combined bodies worked against the dead weight. They both groaned with the effort of each concerted pull and the hull inched further up the beach until Hannah let go her end of the rope – the boat was above the </w:t>
      </w:r>
      <w:proofErr w:type="gramStart"/>
      <w:r w:rsidRPr="00392890">
        <w:t>high water</w:t>
      </w:r>
      <w:proofErr w:type="gramEnd"/>
      <w:r w:rsidRPr="00392890">
        <w:t xml:space="preserve"> mark.</w:t>
      </w:r>
    </w:p>
    <w:p w14:paraId="116A6AA0" w14:textId="77777777" w:rsidR="00392890" w:rsidRPr="00392890" w:rsidRDefault="00392890" w:rsidP="00392890">
      <w:pPr>
        <w:pStyle w:val="03indentedparagraph"/>
      </w:pPr>
      <w:r w:rsidRPr="00392890">
        <w:t>"It's safe now," Hannah said.</w:t>
      </w:r>
    </w:p>
    <w:p w14:paraId="3A89416F" w14:textId="77777777" w:rsidR="00392890" w:rsidRPr="00392890" w:rsidRDefault="00392890" w:rsidP="00392890">
      <w:pPr>
        <w:pStyle w:val="03indentedparagraph"/>
      </w:pPr>
      <w:r w:rsidRPr="00392890">
        <w:t>The girl looked at the line of dried seaweed wriggling along the top of the shingle bank. Still holding the rope taut, her feet slid forward until she was sitting on the beach.</w:t>
      </w:r>
    </w:p>
    <w:p w14:paraId="3EA019D7" w14:textId="77777777" w:rsidR="00392890" w:rsidRPr="00392890" w:rsidRDefault="00392890" w:rsidP="00392890">
      <w:pPr>
        <w:pStyle w:val="03indentedparagraph"/>
      </w:pPr>
      <w:r w:rsidRPr="00392890">
        <w:t>"My name's Bethany," she said without turning to look at Hannah. “But everyone calls me Beth – almost everyone.”</w:t>
      </w:r>
    </w:p>
    <w:p w14:paraId="1F0C10C5" w14:textId="77777777" w:rsidR="00392890" w:rsidRPr="00392890" w:rsidRDefault="00392890" w:rsidP="00392890">
      <w:pPr>
        <w:pStyle w:val="03indentedparagraph"/>
      </w:pPr>
      <w:r w:rsidRPr="00392890">
        <w:t>“I'm Hannah."</w:t>
      </w:r>
    </w:p>
    <w:p w14:paraId="2CEC09DE" w14:textId="77777777" w:rsidR="00392890" w:rsidRPr="00392890" w:rsidRDefault="00392890" w:rsidP="00392890">
      <w:pPr>
        <w:pStyle w:val="03indentedparagraph"/>
      </w:pPr>
      <w:r w:rsidRPr="00392890">
        <w:t xml:space="preserve">They were both facing out to sea. Hannah wasn't used to finding strangers washed up on the Island and certainly not strangers who were still alive. Beth had long, black hair, tangled by salt and wind. Two thin, plaited braids were tied at the back of Beth’s head with a white silk ribbon. The ends of the ribbon </w:t>
      </w:r>
      <w:r w:rsidRPr="00392890">
        <w:lastRenderedPageBreak/>
        <w:t xml:space="preserve">hung </w:t>
      </w:r>
      <w:proofErr w:type="gramStart"/>
      <w:r w:rsidRPr="00392890">
        <w:t>loose,</w:t>
      </w:r>
      <w:proofErr w:type="gramEnd"/>
      <w:r w:rsidRPr="00392890">
        <w:t xml:space="preserve"> any decorative bow long undone. A small yellow flower remained caught under one braid. </w:t>
      </w:r>
    </w:p>
    <w:p w14:paraId="76435B3E" w14:textId="77777777" w:rsidR="00392890" w:rsidRPr="00392890" w:rsidRDefault="00392890" w:rsidP="00392890">
      <w:pPr>
        <w:pStyle w:val="03indentedparagraph"/>
      </w:pPr>
      <w:r w:rsidRPr="00392890">
        <w:t>"I can't lose my boat," Beth whispered.</w:t>
      </w:r>
    </w:p>
    <w:p w14:paraId="11105250" w14:textId="77777777" w:rsidR="00392890" w:rsidRPr="00392890" w:rsidRDefault="00392890" w:rsidP="00392890">
      <w:pPr>
        <w:pStyle w:val="03indentedparagraph"/>
      </w:pPr>
      <w:r w:rsidRPr="00392890">
        <w:t>It was small, clinker built, with no cabin and looked almost new, not like the Island boats that had been repaired so many times that it was difficult to identify which parts were original.</w:t>
      </w:r>
    </w:p>
    <w:p w14:paraId="3A32730C" w14:textId="77777777" w:rsidR="00392890" w:rsidRPr="00392890" w:rsidRDefault="00392890" w:rsidP="00392890">
      <w:pPr>
        <w:pStyle w:val="03indentedparagraph"/>
      </w:pPr>
      <w:r w:rsidRPr="00392890">
        <w:t>"You can't tell anyone I'm here. I can pay you.”</w:t>
      </w:r>
    </w:p>
    <w:p w14:paraId="3C745EBD" w14:textId="77777777" w:rsidR="00392890" w:rsidRPr="00392890" w:rsidRDefault="00392890" w:rsidP="00392890">
      <w:pPr>
        <w:pStyle w:val="03indentedparagraph"/>
      </w:pPr>
      <w:r w:rsidRPr="00392890">
        <w:t>"We don't use money," Hannah said, proud of the principles of her island community.</w:t>
      </w:r>
    </w:p>
    <w:p w14:paraId="57634828" w14:textId="77777777" w:rsidR="00392890" w:rsidRPr="00392890" w:rsidRDefault="00392890" w:rsidP="00392890">
      <w:pPr>
        <w:pStyle w:val="03indentedparagraph"/>
      </w:pPr>
      <w:r w:rsidRPr="00392890">
        <w:t>“I forgot. I suppose I didn’t really believe it was true.”</w:t>
      </w:r>
    </w:p>
    <w:p w14:paraId="16D41C06" w14:textId="63D766E9" w:rsidR="00392890" w:rsidRPr="00392890" w:rsidRDefault="00392890" w:rsidP="00392890">
      <w:pPr>
        <w:pStyle w:val="03indentedparagraph"/>
      </w:pPr>
      <w:r w:rsidRPr="00392890">
        <w:t>Hannah shrugged, but Beth could not see her. The subject of money occurred only occasionally, usually when someone moved to the Island, but even then</w:t>
      </w:r>
      <w:r>
        <w:t>,</w:t>
      </w:r>
      <w:r w:rsidRPr="00392890">
        <w:t xml:space="preserve"> it was rarely more than a handful of silver coins. They used to welcome new people to the Island years ago, but not many came now, in fact not a single person had arrived for over eight years.</w:t>
      </w:r>
    </w:p>
    <w:p w14:paraId="6243BE76" w14:textId="77777777" w:rsidR="00392890" w:rsidRPr="00392890" w:rsidRDefault="00392890" w:rsidP="00392890">
      <w:pPr>
        <w:pStyle w:val="03indentedparagraph"/>
      </w:pPr>
      <w:r w:rsidRPr="00392890">
        <w:t>"You know about our island? About our community?" Hannah asked.</w:t>
      </w:r>
    </w:p>
    <w:p w14:paraId="5BEE9C1E" w14:textId="77777777" w:rsidR="00392890" w:rsidRPr="00392890" w:rsidRDefault="00392890" w:rsidP="00392890">
      <w:pPr>
        <w:pStyle w:val="03indentedparagraph"/>
      </w:pPr>
      <w:r w:rsidRPr="00392890">
        <w:t>"My father..." Beth stopped before she finished the sentence. She turned to Hannah.</w:t>
      </w:r>
    </w:p>
    <w:p w14:paraId="6BE81046" w14:textId="77777777" w:rsidR="00392890" w:rsidRPr="00392890" w:rsidRDefault="00392890" w:rsidP="00392890">
      <w:pPr>
        <w:pStyle w:val="03indentedparagraph"/>
      </w:pPr>
      <w:r w:rsidRPr="00392890">
        <w:t>Beth’s eyes were almost as dark as her hair, fierce, wild, searching Hannah's face with an intensity that Hannah had only previously seen in a frightened animal.</w:t>
      </w:r>
    </w:p>
    <w:p w14:paraId="40C5446B" w14:textId="77777777" w:rsidR="00392890" w:rsidRPr="00392890" w:rsidRDefault="00392890" w:rsidP="00392890">
      <w:pPr>
        <w:pStyle w:val="03indentedparagraph"/>
      </w:pPr>
      <w:r w:rsidRPr="00392890">
        <w:t>"There are lots of stories about the community here."</w:t>
      </w:r>
    </w:p>
    <w:p w14:paraId="6ADE816E" w14:textId="77777777" w:rsidR="00392890" w:rsidRPr="00392890" w:rsidRDefault="00392890" w:rsidP="00392890">
      <w:pPr>
        <w:pStyle w:val="03indentedparagraph"/>
      </w:pPr>
      <w:r w:rsidRPr="00392890">
        <w:t>Hannah never thought of her island as being a subject of speculation on the mainland, but maybe it was the fact that they hadn’t had an outbreak of the fever for the last nine years that made them interesting. The Recorder always implied that they were safer away from the regular epidemics that swept the mainland.</w:t>
      </w:r>
    </w:p>
    <w:p w14:paraId="75183A84" w14:textId="77777777" w:rsidR="00392890" w:rsidRPr="00392890" w:rsidRDefault="00392890" w:rsidP="00392890">
      <w:pPr>
        <w:pStyle w:val="03indentedparagraph"/>
      </w:pPr>
      <w:r w:rsidRPr="00392890">
        <w:t>“Can I stay here?” Beth turned back to look out to sea.</w:t>
      </w:r>
    </w:p>
    <w:p w14:paraId="3D89C6F9" w14:textId="77777777" w:rsidR="00392890" w:rsidRPr="00392890" w:rsidRDefault="00392890" w:rsidP="00392890">
      <w:pPr>
        <w:pStyle w:val="03indentedparagraph"/>
      </w:pPr>
      <w:r w:rsidRPr="00392890">
        <w:t>"We don't turn anyone away."</w:t>
      </w:r>
    </w:p>
    <w:p w14:paraId="69A32362" w14:textId="77777777" w:rsidR="00392890" w:rsidRPr="00392890" w:rsidRDefault="00392890" w:rsidP="00392890">
      <w:pPr>
        <w:pStyle w:val="03indentedparagraph"/>
      </w:pPr>
      <w:r w:rsidRPr="00392890">
        <w:t>"But you can't..." Beth hesitated. "You can't tell the Recorder I'm here."</w:t>
      </w:r>
    </w:p>
    <w:p w14:paraId="32915A24" w14:textId="77777777" w:rsidR="00392890" w:rsidRPr="00392890" w:rsidRDefault="00392890" w:rsidP="00392890">
      <w:pPr>
        <w:pStyle w:val="03indentedparagraph"/>
      </w:pPr>
      <w:r w:rsidRPr="00392890">
        <w:t>"Have you run away from someone, stolen something?"</w:t>
      </w:r>
    </w:p>
    <w:p w14:paraId="0D3BF45E" w14:textId="77777777" w:rsidR="00392890" w:rsidRPr="00392890" w:rsidRDefault="00392890" w:rsidP="00392890">
      <w:pPr>
        <w:pStyle w:val="03indentedparagraph"/>
      </w:pPr>
      <w:r w:rsidRPr="00392890">
        <w:lastRenderedPageBreak/>
        <w:t>"I haven't stolen anything. The boat, the money, they’re mine. If I can't stay here, can I buy some food? I've had nothing to eat since yesterday morning."</w:t>
      </w:r>
    </w:p>
    <w:p w14:paraId="501A7318" w14:textId="77777777" w:rsidR="00392890" w:rsidRPr="00392890" w:rsidRDefault="00392890" w:rsidP="00392890">
      <w:pPr>
        <w:pStyle w:val="03indentedparagraph"/>
      </w:pPr>
      <w:r w:rsidRPr="00392890">
        <w:t>"Where would you sail to? Your boat’s not suitable for the open ocean."</w:t>
      </w:r>
    </w:p>
    <w:p w14:paraId="21BE3B5C" w14:textId="77777777" w:rsidR="00392890" w:rsidRPr="00392890" w:rsidRDefault="00392890" w:rsidP="00392890">
      <w:pPr>
        <w:pStyle w:val="03indentedparagraph"/>
      </w:pPr>
      <w:r w:rsidRPr="00392890">
        <w:t>"I know," Beth said. Her head dropped and she reduced her voice to a whisper. “You’re not wearing any clothes.”</w:t>
      </w:r>
    </w:p>
    <w:p w14:paraId="19F7F185" w14:textId="77777777" w:rsidR="00392890" w:rsidRPr="00392890" w:rsidRDefault="00392890" w:rsidP="00392890">
      <w:pPr>
        <w:pStyle w:val="03indentedparagraph"/>
      </w:pPr>
      <w:r w:rsidRPr="00392890">
        <w:t>“They’re just over on the rocks, I was diving. Are you okay here if I leave you for a moment?”</w:t>
      </w:r>
    </w:p>
    <w:p w14:paraId="57F93E87" w14:textId="186BC04C" w:rsidR="00392890" w:rsidRPr="00392890" w:rsidRDefault="00392890" w:rsidP="00392890">
      <w:pPr>
        <w:pStyle w:val="03indentedparagraph"/>
      </w:pPr>
      <w:r w:rsidRPr="00392890">
        <w:t xml:space="preserve">Hannah wore as little as possible when she was diving. Loose clothes dragged against the water and could also snag on rusted nails or other sharp objects. It was rare to see anyone on this part of the </w:t>
      </w:r>
      <w:proofErr w:type="gramStart"/>
      <w:r>
        <w:t>i</w:t>
      </w:r>
      <w:r w:rsidRPr="00392890">
        <w:t>sland</w:t>
      </w:r>
      <w:proofErr w:type="gramEnd"/>
      <w:r w:rsidRPr="00392890">
        <w:t xml:space="preserve"> so she had stripped down to her pants. She would have kept a t-shirt on if anyone had been around, but today her clothes would be dry for the walk home.</w:t>
      </w:r>
    </w:p>
    <w:p w14:paraId="0FE09843" w14:textId="78BCE458" w:rsidR="00392890" w:rsidRPr="00392890" w:rsidRDefault="00392890" w:rsidP="00392890">
      <w:pPr>
        <w:pStyle w:val="03indentedparagraph"/>
      </w:pPr>
      <w:r w:rsidRPr="00392890">
        <w:t>Beth nodded and Hannah went to retrieve her skirt and t-shirt. When she reached the rocks</w:t>
      </w:r>
      <w:r>
        <w:t>,</w:t>
      </w:r>
      <w:r w:rsidRPr="00392890">
        <w:t xml:space="preserve"> she glanced </w:t>
      </w:r>
      <w:proofErr w:type="gramStart"/>
      <w:r w:rsidRPr="00392890">
        <w:t>back</w:t>
      </w:r>
      <w:proofErr w:type="gramEnd"/>
      <w:r w:rsidRPr="00392890">
        <w:t xml:space="preserve"> and Beth was watching her. Hannah dropped into a gulley, out of Beth's sight. She carried her shoes with her as she returned, walking where the wash of the sea cooled the sand and shingle. Beth was leaning into her boat and turned when she heard the crunch of the shingle and shells when Hannah climbed the tidal ridge.</w:t>
      </w:r>
    </w:p>
    <w:p w14:paraId="363E064D" w14:textId="019101C7" w:rsidR="00392890" w:rsidRPr="00392890" w:rsidRDefault="00392890" w:rsidP="00392890">
      <w:pPr>
        <w:pStyle w:val="03indentedparagraph"/>
      </w:pPr>
      <w:r w:rsidRPr="00392890">
        <w:t>Hannah didn't know what to suggest to Beth. Until she came of age her uncle was acting as a Bailiff on the Island. It was a position he had taken on when Hannah’s parents died almost nine years ago. She wasn’t sure he was going to be happy to relinquish the power and status it gave him. If he knew of her arrival</w:t>
      </w:r>
      <w:r>
        <w:t>,</w:t>
      </w:r>
      <w:r w:rsidRPr="00392890">
        <w:t xml:space="preserve"> he would be bound to report Beth to the Recorder when the steamship next visited.</w:t>
      </w:r>
    </w:p>
    <w:p w14:paraId="04848826" w14:textId="77777777" w:rsidR="00392890" w:rsidRPr="00392890" w:rsidRDefault="00392890" w:rsidP="00392890">
      <w:pPr>
        <w:pStyle w:val="03indentedparagraph"/>
      </w:pPr>
      <w:r w:rsidRPr="00392890">
        <w:t>“I’ll take you to Ethan’s farm,” Hannah said, the words spilling from her mouth before she could change her mind. “Nobody needs to know you’re here if that’s what you want.”</w:t>
      </w:r>
    </w:p>
    <w:p w14:paraId="6B67DAEA" w14:textId="77777777" w:rsidR="00392890" w:rsidRPr="00392890" w:rsidRDefault="00392890" w:rsidP="00392890">
      <w:pPr>
        <w:pStyle w:val="03indentedparagraph"/>
      </w:pPr>
      <w:r w:rsidRPr="00392890">
        <w:t>“Who is Ethan?”</w:t>
      </w:r>
    </w:p>
    <w:p w14:paraId="0A463D4B" w14:textId="77777777" w:rsidR="00392890" w:rsidRPr="00392890" w:rsidRDefault="00392890" w:rsidP="00392890">
      <w:pPr>
        <w:pStyle w:val="03indentedparagraph"/>
      </w:pPr>
      <w:r w:rsidRPr="00392890">
        <w:t>“My boyfriend. You can trust him.”</w:t>
      </w:r>
    </w:p>
    <w:p w14:paraId="43AA2A82" w14:textId="77777777" w:rsidR="00392890" w:rsidRPr="00392890" w:rsidRDefault="00392890" w:rsidP="00392890">
      <w:pPr>
        <w:pStyle w:val="03indentedparagraph"/>
      </w:pPr>
      <w:r w:rsidRPr="00392890">
        <w:t>“Thank you.”</w:t>
      </w:r>
    </w:p>
    <w:p w14:paraId="722D82E8" w14:textId="32FDE1DF" w:rsidR="00392890" w:rsidRPr="00392890" w:rsidRDefault="00392890" w:rsidP="00392890">
      <w:pPr>
        <w:pStyle w:val="03indentedparagraph"/>
      </w:pPr>
      <w:r w:rsidRPr="00392890">
        <w:lastRenderedPageBreak/>
        <w:t xml:space="preserve">Beth pulled a large leather </w:t>
      </w:r>
      <w:proofErr w:type="spellStart"/>
      <w:r w:rsidRPr="00392890">
        <w:t>holdall</w:t>
      </w:r>
      <w:proofErr w:type="spellEnd"/>
      <w:r w:rsidRPr="00392890">
        <w:t xml:space="preserve"> out of the boat and a canvas satchel, slung the satchel over her head and held the bag in one hand. She was stronger than she looked or determined to appear so. Hannah admired her spirit but closed the gap between them and took one handle of the bag.</w:t>
      </w:r>
    </w:p>
    <w:p w14:paraId="5703FBA3" w14:textId="77777777" w:rsidR="00392890" w:rsidRPr="00392890" w:rsidRDefault="00392890" w:rsidP="00392890">
      <w:pPr>
        <w:pStyle w:val="03indentedparagraph"/>
      </w:pPr>
      <w:r w:rsidRPr="00392890">
        <w:t>“We can share the weight.” Hannah looked down at Beth’s feet. They were pale, the skin smooth and her toenails painted a deep red. “Do you have any shoes?”</w:t>
      </w:r>
    </w:p>
    <w:p w14:paraId="4ED971B5" w14:textId="77777777" w:rsidR="00392890" w:rsidRPr="00392890" w:rsidRDefault="00392890" w:rsidP="00392890">
      <w:pPr>
        <w:pStyle w:val="03indentedparagraph"/>
      </w:pPr>
      <w:r w:rsidRPr="00392890">
        <w:t>“I lost them last night.”</w:t>
      </w:r>
    </w:p>
    <w:p w14:paraId="06EC1043" w14:textId="77777777" w:rsidR="00392890" w:rsidRPr="00392890" w:rsidRDefault="00392890" w:rsidP="00392890">
      <w:pPr>
        <w:pStyle w:val="03indentedparagraph"/>
      </w:pPr>
      <w:r w:rsidRPr="00392890">
        <w:t>“You can take mine. I’m used to walking these tracks barefoot.”</w:t>
      </w:r>
    </w:p>
    <w:p w14:paraId="29389636" w14:textId="77777777" w:rsidR="00392890" w:rsidRPr="00392890" w:rsidRDefault="00392890" w:rsidP="00392890">
      <w:pPr>
        <w:pStyle w:val="03indentedparagraph"/>
      </w:pPr>
      <w:r w:rsidRPr="00392890">
        <w:t>“I’ll be okay.”</w:t>
      </w:r>
    </w:p>
    <w:p w14:paraId="7AE74E1C" w14:textId="77777777" w:rsidR="00392890" w:rsidRPr="00392890" w:rsidRDefault="00392890" w:rsidP="00392890">
      <w:pPr>
        <w:pStyle w:val="03indentedparagraph"/>
      </w:pPr>
      <w:r w:rsidRPr="00392890">
        <w:t>“No, you won’t. Put them on.”</w:t>
      </w:r>
    </w:p>
    <w:p w14:paraId="16AC86BB" w14:textId="77777777" w:rsidR="00392890" w:rsidRPr="00392890" w:rsidRDefault="00392890" w:rsidP="00392890">
      <w:pPr>
        <w:pStyle w:val="03indentedparagraph"/>
      </w:pPr>
      <w:r w:rsidRPr="00392890">
        <w:t xml:space="preserve">Hannah dropped her shoes in front of Beth. They were canvas, sewn onto leather soles. Beth let go her grip on the </w:t>
      </w:r>
      <w:proofErr w:type="spellStart"/>
      <w:r w:rsidRPr="00392890">
        <w:t>holdall</w:t>
      </w:r>
      <w:proofErr w:type="spellEnd"/>
      <w:r w:rsidRPr="00392890">
        <w:t xml:space="preserve"> and sat down to lace the shoes tight. She looked up at Hannah.</w:t>
      </w:r>
    </w:p>
    <w:p w14:paraId="73B95F77" w14:textId="77777777" w:rsidR="00392890" w:rsidRPr="00392890" w:rsidRDefault="00392890" w:rsidP="00392890">
      <w:pPr>
        <w:pStyle w:val="03indentedparagraph"/>
      </w:pPr>
      <w:r w:rsidRPr="00392890">
        <w:t>“Thank you, but I would have been all right.”</w:t>
      </w:r>
    </w:p>
    <w:p w14:paraId="29904687" w14:textId="77777777" w:rsidR="00392890" w:rsidRPr="00392890" w:rsidRDefault="00392890" w:rsidP="00392890">
      <w:pPr>
        <w:pStyle w:val="03indentedparagraph"/>
      </w:pPr>
      <w:r w:rsidRPr="00392890">
        <w:t>“It’s three miles. We’ll take the coast path to avoid meeting anyone. It’s a rough track in parts.”</w:t>
      </w:r>
    </w:p>
    <w:p w14:paraId="1EEE6AE8" w14:textId="77777777" w:rsidR="00392890" w:rsidRPr="00392890" w:rsidRDefault="00392890" w:rsidP="00392890">
      <w:pPr>
        <w:pStyle w:val="03indentedparagraph"/>
      </w:pPr>
      <w:r w:rsidRPr="00392890">
        <w:t>“What about my boat?”</w:t>
      </w:r>
    </w:p>
    <w:p w14:paraId="3B881329" w14:textId="77777777" w:rsidR="00392890" w:rsidRPr="00392890" w:rsidRDefault="00392890" w:rsidP="00392890">
      <w:pPr>
        <w:pStyle w:val="03indentedparagraph"/>
      </w:pPr>
      <w:r w:rsidRPr="00392890">
        <w:t>“I’ll ask Ethan to come back for it. He can sail it round to Hope Cove for you. It will be safe there.”</w:t>
      </w:r>
    </w:p>
    <w:p w14:paraId="6E53CD4E" w14:textId="77777777" w:rsidR="00392890" w:rsidRPr="00392890" w:rsidRDefault="00392890" w:rsidP="00392890">
      <w:pPr>
        <w:pStyle w:val="03indentedparagraph"/>
      </w:pPr>
      <w:r w:rsidRPr="00392890">
        <w:t>Beth looked back at the boat and bit her lip.</w:t>
      </w:r>
    </w:p>
    <w:p w14:paraId="1FF81922" w14:textId="77777777" w:rsidR="00392890" w:rsidRPr="00392890" w:rsidRDefault="00392890" w:rsidP="00392890">
      <w:pPr>
        <w:pStyle w:val="03indentedparagraph"/>
      </w:pPr>
      <w:r w:rsidRPr="00392890">
        <w:t>“It’s above the tide line,” Hannah said. “The weather’s set fair, there’s no need to worry.”</w:t>
      </w:r>
    </w:p>
    <w:p w14:paraId="0BE8E121" w14:textId="77777777" w:rsidR="00392890" w:rsidRPr="00392890" w:rsidRDefault="00392890" w:rsidP="00392890">
      <w:pPr>
        <w:pStyle w:val="03indentedparagraph"/>
      </w:pPr>
      <w:r w:rsidRPr="00392890">
        <w:t>“Why can’t I stay with you rather than Ethan?”</w:t>
      </w:r>
    </w:p>
    <w:p w14:paraId="0011762D" w14:textId="77777777" w:rsidR="00392890" w:rsidRPr="00392890" w:rsidRDefault="00392890" w:rsidP="00392890">
      <w:pPr>
        <w:pStyle w:val="03indentedparagraph"/>
      </w:pPr>
      <w:r w:rsidRPr="00392890">
        <w:t xml:space="preserve">Hannah grabbed both leather handles on the </w:t>
      </w:r>
      <w:proofErr w:type="spellStart"/>
      <w:r w:rsidRPr="00392890">
        <w:t>holdall</w:t>
      </w:r>
      <w:proofErr w:type="spellEnd"/>
      <w:r w:rsidRPr="00392890">
        <w:t xml:space="preserve"> and set off. Beth, a few paces behind her, had to run to catch up and took one handle back when they reached the top of the beach. Large stones, sea kale and poppies marked the margin between the land and sea. They walked in silence for a while, side by side, along a grass track close to the shore. Hannah wanted to ask who she was, what she knew of her island and what she was running away from.</w:t>
      </w:r>
    </w:p>
    <w:p w14:paraId="38EF3EE4" w14:textId="77777777" w:rsidR="00392890" w:rsidRPr="00392890" w:rsidRDefault="00392890" w:rsidP="00392890">
      <w:pPr>
        <w:pStyle w:val="03indentedparagraph"/>
      </w:pPr>
      <w:r w:rsidRPr="00392890">
        <w:lastRenderedPageBreak/>
        <w:t>“My uncle is the acting Bailiff here,” Hannah said.</w:t>
      </w:r>
    </w:p>
    <w:p w14:paraId="4D4C808D" w14:textId="77777777" w:rsidR="00392890" w:rsidRPr="00392890" w:rsidRDefault="00392890" w:rsidP="00392890">
      <w:pPr>
        <w:pStyle w:val="03indentedparagraph"/>
      </w:pPr>
      <w:r w:rsidRPr="00392890">
        <w:t>Beth pursed her lips and nodded. "You're Hannah Cotton then?"</w:t>
      </w:r>
    </w:p>
    <w:p w14:paraId="0AEC92E4" w14:textId="77777777" w:rsidR="00392890" w:rsidRPr="00392890" w:rsidRDefault="00392890" w:rsidP="00392890">
      <w:pPr>
        <w:pStyle w:val="03indentedparagraph"/>
      </w:pPr>
      <w:r w:rsidRPr="00392890">
        <w:t xml:space="preserve">“Yes. That’s why you can't stay with me? I live in Newport, </w:t>
      </w:r>
      <w:proofErr w:type="gramStart"/>
      <w:r w:rsidRPr="00392890">
        <w:t>It’s</w:t>
      </w:r>
      <w:proofErr w:type="gramEnd"/>
      <w:r w:rsidRPr="00392890">
        <w:t xml:space="preserve"> a small village, you would be noticed and my uncle would report you to The Recorder”</w:t>
      </w:r>
    </w:p>
    <w:p w14:paraId="30CBFD5C" w14:textId="77777777" w:rsidR="00392890" w:rsidRPr="00392890" w:rsidRDefault="00392890" w:rsidP="00392890">
      <w:pPr>
        <w:pStyle w:val="03indentedparagraph"/>
      </w:pPr>
      <w:r w:rsidRPr="00392890">
        <w:t xml:space="preserve">Beth stopped walking. The </w:t>
      </w:r>
      <w:proofErr w:type="spellStart"/>
      <w:r w:rsidRPr="00392890">
        <w:t>holdall</w:t>
      </w:r>
      <w:proofErr w:type="spellEnd"/>
      <w:r w:rsidRPr="00392890">
        <w:t xml:space="preserve"> dragged Hannah to a halt too.</w:t>
      </w:r>
    </w:p>
    <w:p w14:paraId="1CC385AB" w14:textId="77777777" w:rsidR="00392890" w:rsidRPr="00392890" w:rsidRDefault="00392890" w:rsidP="00392890">
      <w:pPr>
        <w:pStyle w:val="03indentedparagraph"/>
      </w:pPr>
      <w:r w:rsidRPr="00392890">
        <w:t>“The Recorder is my father,” Beth said.</w:t>
      </w:r>
    </w:p>
    <w:p w14:paraId="13EBC365" w14:textId="77777777" w:rsidR="00392890" w:rsidRPr="00392890" w:rsidRDefault="00392890" w:rsidP="00392890">
      <w:pPr>
        <w:pStyle w:val="01chapterheading"/>
      </w:pPr>
      <w:r w:rsidRPr="00392890">
        <w:lastRenderedPageBreak/>
        <w:t>Chapter 2</w:t>
      </w:r>
    </w:p>
    <w:p w14:paraId="56B3BE1A" w14:textId="77777777" w:rsidR="00392890" w:rsidRPr="00392890" w:rsidRDefault="00392890" w:rsidP="00392890">
      <w:pPr>
        <w:pStyle w:val="01fulloutparagraph"/>
      </w:pPr>
      <w:r w:rsidRPr="00392890">
        <w:t xml:space="preserve">The path along the south coast of the Island was little used, barely more than a trodden strip of grass worn thin by children who went to Camp Bay to play in the sea or fish from the rocks. The beach was protected from westerly winds and was a </w:t>
      </w:r>
      <w:proofErr w:type="spellStart"/>
      <w:r w:rsidRPr="00392890">
        <w:t>favourite</w:t>
      </w:r>
      <w:proofErr w:type="spellEnd"/>
      <w:r w:rsidRPr="00392890">
        <w:t xml:space="preserve"> spot for catching mackerel and bass. Hugging the shoreline there was a wide grassy margin grazed by rabbits, sheep and even goats, when they ventured off the hills.</w:t>
      </w:r>
    </w:p>
    <w:p w14:paraId="4890BF11" w14:textId="77777777" w:rsidR="00392890" w:rsidRPr="00392890" w:rsidRDefault="00392890" w:rsidP="00392890">
      <w:pPr>
        <w:pStyle w:val="03indentedparagraph"/>
      </w:pPr>
      <w:r w:rsidRPr="00392890">
        <w:t>A fresh breeze was blowing in from the south, the same one that had rescued Beth. Hannah’s hair, already dry, blew across her face and she kept lifting a hand to push it back.</w:t>
      </w:r>
    </w:p>
    <w:p w14:paraId="73FEBDEC" w14:textId="77777777" w:rsidR="00392890" w:rsidRPr="00392890" w:rsidRDefault="00392890" w:rsidP="00392890">
      <w:pPr>
        <w:pStyle w:val="03indentedparagraph"/>
      </w:pPr>
      <w:r w:rsidRPr="00392890">
        <w:t>“I could braid your hair for you,” Beth offered.</w:t>
      </w:r>
    </w:p>
    <w:p w14:paraId="0EC90345" w14:textId="77777777" w:rsidR="00392890" w:rsidRPr="00392890" w:rsidRDefault="00392890" w:rsidP="00392890">
      <w:pPr>
        <w:pStyle w:val="03indentedparagraph"/>
      </w:pPr>
      <w:r w:rsidRPr="00392890">
        <w:t>“Thanks, but I usually just tie it back, it’s easier.”</w:t>
      </w:r>
    </w:p>
    <w:p w14:paraId="508F1D58" w14:textId="77777777" w:rsidR="00392890" w:rsidRPr="00392890" w:rsidRDefault="00392890" w:rsidP="00392890">
      <w:pPr>
        <w:pStyle w:val="03indentedparagraph"/>
      </w:pPr>
      <w:r w:rsidRPr="00392890">
        <w:t>“It doesn’t take long. I could do it when we get to Ethan’s place. Honestly, it would be no problem.”</w:t>
      </w:r>
    </w:p>
    <w:p w14:paraId="17C0C0D6" w14:textId="5EB0229B" w:rsidR="00796DD8" w:rsidRPr="00392890" w:rsidRDefault="00392890" w:rsidP="00392890">
      <w:pPr>
        <w:pStyle w:val="03indentedparagraph"/>
      </w:pPr>
      <w:r w:rsidRPr="00392890">
        <w:t>“Thanks, but let’s just get there first.”</w:t>
      </w:r>
    </w:p>
    <w:sectPr w:rsidR="00796DD8" w:rsidRPr="00392890" w:rsidSect="00445669">
      <w:footerReference w:type="even" r:id="rId10"/>
      <w:footerReference w:type="default" r:id="rId11"/>
      <w:pgSz w:w="7343" w:h="11221" w:code="9"/>
      <w:pgMar w:top="851" w:right="851" w:bottom="1021" w:left="851" w:header="0" w:footer="170" w:gutter="284"/>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8AC58" w14:textId="77777777" w:rsidR="004856F5" w:rsidRDefault="004856F5">
      <w:r>
        <w:separator/>
      </w:r>
    </w:p>
    <w:p w14:paraId="72F87206" w14:textId="77777777" w:rsidR="004856F5" w:rsidRDefault="004856F5"/>
  </w:endnote>
  <w:endnote w:type="continuationSeparator" w:id="0">
    <w:p w14:paraId="3D933C6B" w14:textId="77777777" w:rsidR="004856F5" w:rsidRDefault="004856F5">
      <w:r>
        <w:continuationSeparator/>
      </w:r>
    </w:p>
    <w:p w14:paraId="54819ADA" w14:textId="77777777" w:rsidR="004856F5" w:rsidRDefault="004856F5"/>
  </w:endnote>
  <w:endnote w:type="continuationNotice" w:id="1">
    <w:p w14:paraId="2E897ABF" w14:textId="77777777" w:rsidR="004856F5" w:rsidRDefault="004856F5"/>
    <w:p w14:paraId="6B36CF6B" w14:textId="77777777" w:rsidR="004856F5" w:rsidRDefault="00485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5049003"/>
      <w:docPartObj>
        <w:docPartGallery w:val="Page Numbers (Bottom of Page)"/>
        <w:docPartUnique/>
      </w:docPartObj>
    </w:sdtPr>
    <w:sdtContent>
      <w:p w14:paraId="01436006" w14:textId="70580211" w:rsidR="006E446B" w:rsidRDefault="00000000" w:rsidP="00C93835">
        <w:pPr>
          <w:framePr w:wrap="none" w:vAnchor="text" w:hAnchor="margin" w:xAlign="center" w:y="1"/>
          <w:rPr>
            <w:rStyle w:val="PageNumber"/>
          </w:rPr>
        </w:pPr>
      </w:p>
    </w:sdtContent>
  </w:sdt>
  <w:p w14:paraId="2ED3046B" w14:textId="77777777" w:rsidR="006E446B" w:rsidRDefault="006E4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3825" w14:textId="44C1ED14" w:rsidR="006E446B" w:rsidRDefault="006E446B" w:rsidP="00C93835">
    <w:pPr>
      <w:framePr w:wrap="none" w:vAnchor="text" w:hAnchor="margin" w:xAlign="center" w:y="1"/>
      <w:rPr>
        <w:rStyle w:val="PageNumber"/>
      </w:rPr>
    </w:pPr>
  </w:p>
  <w:p w14:paraId="6D84A436" w14:textId="66ACCC9A" w:rsidR="006E446B" w:rsidRDefault="006E446B" w:rsidP="00812401">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3850708"/>
      <w:docPartObj>
        <w:docPartGallery w:val="Page Numbers (Bottom of Page)"/>
        <w:docPartUnique/>
      </w:docPartObj>
    </w:sdtPr>
    <w:sdtContent>
      <w:p w14:paraId="6324CD6A" w14:textId="1E5C4C0A" w:rsidR="00A64F10" w:rsidRDefault="00A64F10" w:rsidP="00862572">
        <w:pPr>
          <w:widowControl w:val="0"/>
          <w:jc w:val="center"/>
          <w:rPr>
            <w:rStyle w:val="PageNumber"/>
          </w:rPr>
        </w:pPr>
        <w:r w:rsidRPr="008F7FAF">
          <w:rPr>
            <w:rStyle w:val="PageNumber"/>
            <w:sz w:val="22"/>
            <w:szCs w:val="22"/>
          </w:rPr>
          <w:fldChar w:fldCharType="begin"/>
        </w:r>
        <w:r w:rsidRPr="008F7FAF">
          <w:rPr>
            <w:rStyle w:val="PageNumber"/>
            <w:sz w:val="22"/>
            <w:szCs w:val="22"/>
          </w:rPr>
          <w:instrText xml:space="preserve"> PAGE </w:instrText>
        </w:r>
        <w:r w:rsidRPr="008F7FAF">
          <w:rPr>
            <w:rStyle w:val="PageNumber"/>
            <w:sz w:val="22"/>
            <w:szCs w:val="22"/>
          </w:rPr>
          <w:fldChar w:fldCharType="separate"/>
        </w:r>
        <w:r w:rsidRPr="008F7FAF">
          <w:rPr>
            <w:rStyle w:val="PageNumber"/>
            <w:noProof/>
            <w:sz w:val="22"/>
            <w:szCs w:val="22"/>
          </w:rPr>
          <w:t>4</w:t>
        </w:r>
        <w:r w:rsidRPr="008F7FAF">
          <w:rPr>
            <w:rStyle w:val="PageNumber"/>
            <w:sz w:val="22"/>
            <w:szCs w:val="22"/>
          </w:rPr>
          <w:fldChar w:fldCharType="end"/>
        </w:r>
      </w:p>
    </w:sdtContent>
  </w:sdt>
  <w:p w14:paraId="15E95498" w14:textId="77777777" w:rsidR="00A64F10" w:rsidRPr="00C15D16" w:rsidRDefault="00A64F10" w:rsidP="00C15D16">
    <w:pPr>
      <w:rPr>
        <w:lang w:val="en-GB"/>
      </w:rPr>
    </w:pPr>
  </w:p>
  <w:p w14:paraId="260CBE59" w14:textId="77777777" w:rsidR="00AC19A5" w:rsidRDefault="00AC19A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681354"/>
      <w:docPartObj>
        <w:docPartGallery w:val="Page Numbers (Bottom of Page)"/>
        <w:docPartUnique/>
      </w:docPartObj>
    </w:sdtPr>
    <w:sdtContent>
      <w:p w14:paraId="3ED0A041" w14:textId="005EB4FD" w:rsidR="00D47BC3" w:rsidRDefault="00D47BC3" w:rsidP="00862572">
        <w:pPr>
          <w:widowControl w:val="0"/>
          <w:jc w:val="center"/>
          <w:rPr>
            <w:rStyle w:val="PageNumber"/>
          </w:rPr>
        </w:pPr>
        <w:r w:rsidRPr="008F7FAF">
          <w:rPr>
            <w:rStyle w:val="PageNumber"/>
            <w:sz w:val="22"/>
            <w:szCs w:val="22"/>
          </w:rPr>
          <w:fldChar w:fldCharType="begin"/>
        </w:r>
        <w:r w:rsidRPr="008F7FAF">
          <w:rPr>
            <w:rStyle w:val="PageNumber"/>
            <w:sz w:val="22"/>
            <w:szCs w:val="22"/>
          </w:rPr>
          <w:instrText xml:space="preserve"> PAGE </w:instrText>
        </w:r>
        <w:r w:rsidRPr="008F7FAF">
          <w:rPr>
            <w:rStyle w:val="PageNumber"/>
            <w:sz w:val="22"/>
            <w:szCs w:val="22"/>
          </w:rPr>
          <w:fldChar w:fldCharType="separate"/>
        </w:r>
        <w:r>
          <w:rPr>
            <w:rStyle w:val="PageNumber"/>
            <w:sz w:val="22"/>
            <w:szCs w:val="22"/>
          </w:rPr>
          <w:t>4</w:t>
        </w:r>
        <w:r w:rsidRPr="008F7FAF">
          <w:rPr>
            <w:rStyle w:val="PageNumber"/>
            <w:sz w:val="22"/>
            <w:szCs w:val="22"/>
          </w:rPr>
          <w:fldChar w:fldCharType="end"/>
        </w:r>
      </w:p>
    </w:sdtContent>
  </w:sdt>
  <w:p w14:paraId="726F24B1" w14:textId="77777777" w:rsidR="00D47BC3" w:rsidRDefault="00D47BC3"/>
  <w:p w14:paraId="0F7F63E3" w14:textId="77777777" w:rsidR="00AC19A5" w:rsidRDefault="00AC19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BB017" w14:textId="77777777" w:rsidR="004856F5" w:rsidRDefault="004856F5">
      <w:r>
        <w:separator/>
      </w:r>
    </w:p>
    <w:p w14:paraId="753F29C2" w14:textId="77777777" w:rsidR="004856F5" w:rsidRDefault="004856F5"/>
  </w:footnote>
  <w:footnote w:type="continuationSeparator" w:id="0">
    <w:p w14:paraId="7F8FF906" w14:textId="77777777" w:rsidR="004856F5" w:rsidRDefault="004856F5">
      <w:r>
        <w:continuationSeparator/>
      </w:r>
    </w:p>
    <w:p w14:paraId="515166B2" w14:textId="77777777" w:rsidR="004856F5" w:rsidRDefault="004856F5"/>
  </w:footnote>
  <w:footnote w:type="continuationNotice" w:id="1">
    <w:p w14:paraId="62D8DC0C" w14:textId="77777777" w:rsidR="004856F5" w:rsidRDefault="004856F5"/>
    <w:p w14:paraId="347EB6EA" w14:textId="77777777" w:rsidR="004856F5" w:rsidRDefault="004856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4015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9AE43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6256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C3609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49E36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1E3B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AE39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4AC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802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E0D172"/>
    <w:lvl w:ilvl="0">
      <w:start w:val="1"/>
      <w:numFmt w:val="bullet"/>
      <w:pStyle w:val="ListBullet"/>
      <w:lvlText w:val=""/>
      <w:lvlJc w:val="left"/>
      <w:pPr>
        <w:tabs>
          <w:tab w:val="num" w:pos="360"/>
        </w:tabs>
        <w:ind w:left="360" w:hanging="360"/>
      </w:pPr>
      <w:rPr>
        <w:rFonts w:ascii="Symbol" w:hAnsi="Symbol" w:hint="default"/>
      </w:rPr>
    </w:lvl>
  </w:abstractNum>
  <w:num w:numId="1" w16cid:durableId="244071722">
    <w:abstractNumId w:val="9"/>
  </w:num>
  <w:num w:numId="2" w16cid:durableId="708725955">
    <w:abstractNumId w:val="7"/>
  </w:num>
  <w:num w:numId="3" w16cid:durableId="1679649911">
    <w:abstractNumId w:val="6"/>
  </w:num>
  <w:num w:numId="4" w16cid:durableId="1487281471">
    <w:abstractNumId w:val="5"/>
  </w:num>
  <w:num w:numId="5" w16cid:durableId="168494577">
    <w:abstractNumId w:val="4"/>
  </w:num>
  <w:num w:numId="6" w16cid:durableId="1174303106">
    <w:abstractNumId w:val="8"/>
  </w:num>
  <w:num w:numId="7" w16cid:durableId="1406679585">
    <w:abstractNumId w:val="3"/>
  </w:num>
  <w:num w:numId="8" w16cid:durableId="1423405734">
    <w:abstractNumId w:val="2"/>
  </w:num>
  <w:num w:numId="9" w16cid:durableId="2026444547">
    <w:abstractNumId w:val="1"/>
  </w:num>
  <w:num w:numId="10" w16cid:durableId="1163661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07"/>
    <w:rsid w:val="000000E4"/>
    <w:rsid w:val="00000E4D"/>
    <w:rsid w:val="00000F89"/>
    <w:rsid w:val="000012B0"/>
    <w:rsid w:val="00001A0E"/>
    <w:rsid w:val="00002440"/>
    <w:rsid w:val="00002500"/>
    <w:rsid w:val="0000250A"/>
    <w:rsid w:val="000026D3"/>
    <w:rsid w:val="00002930"/>
    <w:rsid w:val="00002DEA"/>
    <w:rsid w:val="00003567"/>
    <w:rsid w:val="000035EE"/>
    <w:rsid w:val="000036A0"/>
    <w:rsid w:val="0000389D"/>
    <w:rsid w:val="0000442C"/>
    <w:rsid w:val="00004642"/>
    <w:rsid w:val="00004939"/>
    <w:rsid w:val="00004AED"/>
    <w:rsid w:val="00004B20"/>
    <w:rsid w:val="00005959"/>
    <w:rsid w:val="00005ECB"/>
    <w:rsid w:val="00006505"/>
    <w:rsid w:val="00006613"/>
    <w:rsid w:val="000069CD"/>
    <w:rsid w:val="00006AC2"/>
    <w:rsid w:val="00006B23"/>
    <w:rsid w:val="00007205"/>
    <w:rsid w:val="00007509"/>
    <w:rsid w:val="000075AD"/>
    <w:rsid w:val="00007FF8"/>
    <w:rsid w:val="000101D6"/>
    <w:rsid w:val="00010500"/>
    <w:rsid w:val="00010728"/>
    <w:rsid w:val="000107E2"/>
    <w:rsid w:val="00010F98"/>
    <w:rsid w:val="00011250"/>
    <w:rsid w:val="000116B2"/>
    <w:rsid w:val="00011797"/>
    <w:rsid w:val="00011C8F"/>
    <w:rsid w:val="00012294"/>
    <w:rsid w:val="000124A8"/>
    <w:rsid w:val="00012C2D"/>
    <w:rsid w:val="00012CF7"/>
    <w:rsid w:val="00012F5F"/>
    <w:rsid w:val="0001323D"/>
    <w:rsid w:val="00014177"/>
    <w:rsid w:val="00014668"/>
    <w:rsid w:val="0001466B"/>
    <w:rsid w:val="00014683"/>
    <w:rsid w:val="00014879"/>
    <w:rsid w:val="00014942"/>
    <w:rsid w:val="00014D61"/>
    <w:rsid w:val="00014FCC"/>
    <w:rsid w:val="0001528F"/>
    <w:rsid w:val="00016090"/>
    <w:rsid w:val="00016593"/>
    <w:rsid w:val="00016B77"/>
    <w:rsid w:val="00017497"/>
    <w:rsid w:val="0001750E"/>
    <w:rsid w:val="00017CD6"/>
    <w:rsid w:val="00021553"/>
    <w:rsid w:val="000215CA"/>
    <w:rsid w:val="000216CC"/>
    <w:rsid w:val="00021970"/>
    <w:rsid w:val="00021B0D"/>
    <w:rsid w:val="00022443"/>
    <w:rsid w:val="0002248B"/>
    <w:rsid w:val="0002323D"/>
    <w:rsid w:val="00023377"/>
    <w:rsid w:val="00023E14"/>
    <w:rsid w:val="00024020"/>
    <w:rsid w:val="000244E4"/>
    <w:rsid w:val="00024ADF"/>
    <w:rsid w:val="00024C5B"/>
    <w:rsid w:val="00025536"/>
    <w:rsid w:val="00025820"/>
    <w:rsid w:val="00025F2D"/>
    <w:rsid w:val="000269CE"/>
    <w:rsid w:val="00026A98"/>
    <w:rsid w:val="00026B8E"/>
    <w:rsid w:val="00026C22"/>
    <w:rsid w:val="00026DB9"/>
    <w:rsid w:val="000270BD"/>
    <w:rsid w:val="000277F5"/>
    <w:rsid w:val="0002790B"/>
    <w:rsid w:val="00027C83"/>
    <w:rsid w:val="0003051D"/>
    <w:rsid w:val="00030655"/>
    <w:rsid w:val="00030DA7"/>
    <w:rsid w:val="00031330"/>
    <w:rsid w:val="00031342"/>
    <w:rsid w:val="000317F9"/>
    <w:rsid w:val="00031926"/>
    <w:rsid w:val="00032227"/>
    <w:rsid w:val="00032278"/>
    <w:rsid w:val="0003269C"/>
    <w:rsid w:val="00032701"/>
    <w:rsid w:val="000329C2"/>
    <w:rsid w:val="00032A07"/>
    <w:rsid w:val="00032D89"/>
    <w:rsid w:val="00032F19"/>
    <w:rsid w:val="00033005"/>
    <w:rsid w:val="0003359C"/>
    <w:rsid w:val="00033730"/>
    <w:rsid w:val="00033B9D"/>
    <w:rsid w:val="00033CBF"/>
    <w:rsid w:val="00033F50"/>
    <w:rsid w:val="00034C8A"/>
    <w:rsid w:val="000355F8"/>
    <w:rsid w:val="000356AE"/>
    <w:rsid w:val="0003589C"/>
    <w:rsid w:val="00036723"/>
    <w:rsid w:val="000368AD"/>
    <w:rsid w:val="000368FA"/>
    <w:rsid w:val="00036CA0"/>
    <w:rsid w:val="00036D88"/>
    <w:rsid w:val="00036E5F"/>
    <w:rsid w:val="000372AF"/>
    <w:rsid w:val="00037DB4"/>
    <w:rsid w:val="00037EAF"/>
    <w:rsid w:val="00040807"/>
    <w:rsid w:val="00040BF4"/>
    <w:rsid w:val="0004141F"/>
    <w:rsid w:val="0004193C"/>
    <w:rsid w:val="00041A9E"/>
    <w:rsid w:val="0004201A"/>
    <w:rsid w:val="0004248D"/>
    <w:rsid w:val="0004250D"/>
    <w:rsid w:val="000434A3"/>
    <w:rsid w:val="000438FE"/>
    <w:rsid w:val="00043B37"/>
    <w:rsid w:val="00043F87"/>
    <w:rsid w:val="00043F99"/>
    <w:rsid w:val="00044226"/>
    <w:rsid w:val="0004482F"/>
    <w:rsid w:val="00044A64"/>
    <w:rsid w:val="00044C76"/>
    <w:rsid w:val="00044D69"/>
    <w:rsid w:val="0004551F"/>
    <w:rsid w:val="00045975"/>
    <w:rsid w:val="00045D25"/>
    <w:rsid w:val="00046414"/>
    <w:rsid w:val="00046446"/>
    <w:rsid w:val="00046766"/>
    <w:rsid w:val="00047041"/>
    <w:rsid w:val="00047705"/>
    <w:rsid w:val="00047AB6"/>
    <w:rsid w:val="00047F1A"/>
    <w:rsid w:val="00050E57"/>
    <w:rsid w:val="000514DF"/>
    <w:rsid w:val="000517DC"/>
    <w:rsid w:val="000520BD"/>
    <w:rsid w:val="0005253A"/>
    <w:rsid w:val="00052629"/>
    <w:rsid w:val="0005278B"/>
    <w:rsid w:val="000527AC"/>
    <w:rsid w:val="00052DEB"/>
    <w:rsid w:val="00053036"/>
    <w:rsid w:val="00053475"/>
    <w:rsid w:val="000534BA"/>
    <w:rsid w:val="0005350C"/>
    <w:rsid w:val="000536B8"/>
    <w:rsid w:val="0005390F"/>
    <w:rsid w:val="00053A9C"/>
    <w:rsid w:val="00053AA8"/>
    <w:rsid w:val="00053B1D"/>
    <w:rsid w:val="00053F28"/>
    <w:rsid w:val="000540E3"/>
    <w:rsid w:val="00054403"/>
    <w:rsid w:val="00054DB3"/>
    <w:rsid w:val="000552B6"/>
    <w:rsid w:val="00055CAF"/>
    <w:rsid w:val="00055CD3"/>
    <w:rsid w:val="00056362"/>
    <w:rsid w:val="000565CA"/>
    <w:rsid w:val="0005704C"/>
    <w:rsid w:val="00057161"/>
    <w:rsid w:val="000576B1"/>
    <w:rsid w:val="00057C35"/>
    <w:rsid w:val="000602A8"/>
    <w:rsid w:val="00060489"/>
    <w:rsid w:val="000605EE"/>
    <w:rsid w:val="00060781"/>
    <w:rsid w:val="00061483"/>
    <w:rsid w:val="00061958"/>
    <w:rsid w:val="00061AFD"/>
    <w:rsid w:val="00061B8E"/>
    <w:rsid w:val="00061BA5"/>
    <w:rsid w:val="00061F1B"/>
    <w:rsid w:val="000621D0"/>
    <w:rsid w:val="00062453"/>
    <w:rsid w:val="00062485"/>
    <w:rsid w:val="000624FF"/>
    <w:rsid w:val="0006260D"/>
    <w:rsid w:val="000627A6"/>
    <w:rsid w:val="00062D02"/>
    <w:rsid w:val="00062DF3"/>
    <w:rsid w:val="000631E5"/>
    <w:rsid w:val="00063534"/>
    <w:rsid w:val="00064105"/>
    <w:rsid w:val="00064275"/>
    <w:rsid w:val="000650A6"/>
    <w:rsid w:val="0006552C"/>
    <w:rsid w:val="00065A14"/>
    <w:rsid w:val="00065CB2"/>
    <w:rsid w:val="000661B4"/>
    <w:rsid w:val="00066750"/>
    <w:rsid w:val="000667D5"/>
    <w:rsid w:val="000669E6"/>
    <w:rsid w:val="00066D72"/>
    <w:rsid w:val="000671AD"/>
    <w:rsid w:val="00067432"/>
    <w:rsid w:val="000676EF"/>
    <w:rsid w:val="000677E9"/>
    <w:rsid w:val="00067C69"/>
    <w:rsid w:val="00067E32"/>
    <w:rsid w:val="00070383"/>
    <w:rsid w:val="00070449"/>
    <w:rsid w:val="00070C56"/>
    <w:rsid w:val="000716B3"/>
    <w:rsid w:val="00071F53"/>
    <w:rsid w:val="000728B7"/>
    <w:rsid w:val="0007307E"/>
    <w:rsid w:val="000731C0"/>
    <w:rsid w:val="00073250"/>
    <w:rsid w:val="000733D9"/>
    <w:rsid w:val="000737E3"/>
    <w:rsid w:val="0007410A"/>
    <w:rsid w:val="00074470"/>
    <w:rsid w:val="00074E24"/>
    <w:rsid w:val="00074E5F"/>
    <w:rsid w:val="00074ED5"/>
    <w:rsid w:val="000751DA"/>
    <w:rsid w:val="00075237"/>
    <w:rsid w:val="00075313"/>
    <w:rsid w:val="00075321"/>
    <w:rsid w:val="00075A70"/>
    <w:rsid w:val="00075CCA"/>
    <w:rsid w:val="00075D61"/>
    <w:rsid w:val="000761D3"/>
    <w:rsid w:val="0007676C"/>
    <w:rsid w:val="00076984"/>
    <w:rsid w:val="00076B9B"/>
    <w:rsid w:val="00077352"/>
    <w:rsid w:val="00077421"/>
    <w:rsid w:val="00077784"/>
    <w:rsid w:val="000778C5"/>
    <w:rsid w:val="000804CD"/>
    <w:rsid w:val="00081188"/>
    <w:rsid w:val="00081763"/>
    <w:rsid w:val="000817C2"/>
    <w:rsid w:val="000825D9"/>
    <w:rsid w:val="00082AD1"/>
    <w:rsid w:val="000831C2"/>
    <w:rsid w:val="000838D9"/>
    <w:rsid w:val="000838E7"/>
    <w:rsid w:val="00084127"/>
    <w:rsid w:val="000847E7"/>
    <w:rsid w:val="00084B1F"/>
    <w:rsid w:val="00084D44"/>
    <w:rsid w:val="00084FBF"/>
    <w:rsid w:val="00085199"/>
    <w:rsid w:val="00085B5A"/>
    <w:rsid w:val="00085D83"/>
    <w:rsid w:val="00085D9A"/>
    <w:rsid w:val="00086956"/>
    <w:rsid w:val="0008695E"/>
    <w:rsid w:val="00086B36"/>
    <w:rsid w:val="00086B6F"/>
    <w:rsid w:val="00086B92"/>
    <w:rsid w:val="00086D50"/>
    <w:rsid w:val="00087344"/>
    <w:rsid w:val="00087607"/>
    <w:rsid w:val="00087733"/>
    <w:rsid w:val="000877CA"/>
    <w:rsid w:val="00087883"/>
    <w:rsid w:val="00090A66"/>
    <w:rsid w:val="00090D05"/>
    <w:rsid w:val="00090EC4"/>
    <w:rsid w:val="00091674"/>
    <w:rsid w:val="000917A2"/>
    <w:rsid w:val="00092045"/>
    <w:rsid w:val="000920E0"/>
    <w:rsid w:val="000924D3"/>
    <w:rsid w:val="000927F7"/>
    <w:rsid w:val="00092F0D"/>
    <w:rsid w:val="00093203"/>
    <w:rsid w:val="000935C0"/>
    <w:rsid w:val="000937A3"/>
    <w:rsid w:val="000938A3"/>
    <w:rsid w:val="00093905"/>
    <w:rsid w:val="00093C2C"/>
    <w:rsid w:val="000945AA"/>
    <w:rsid w:val="00094649"/>
    <w:rsid w:val="00094BB8"/>
    <w:rsid w:val="00094CCA"/>
    <w:rsid w:val="00094EA0"/>
    <w:rsid w:val="00095B24"/>
    <w:rsid w:val="00095E26"/>
    <w:rsid w:val="0009708A"/>
    <w:rsid w:val="00097928"/>
    <w:rsid w:val="00097BA4"/>
    <w:rsid w:val="00097C70"/>
    <w:rsid w:val="000A00C5"/>
    <w:rsid w:val="000A00F1"/>
    <w:rsid w:val="000A028D"/>
    <w:rsid w:val="000A0305"/>
    <w:rsid w:val="000A0494"/>
    <w:rsid w:val="000A0585"/>
    <w:rsid w:val="000A0883"/>
    <w:rsid w:val="000A0ACA"/>
    <w:rsid w:val="000A0F46"/>
    <w:rsid w:val="000A131B"/>
    <w:rsid w:val="000A14FF"/>
    <w:rsid w:val="000A156D"/>
    <w:rsid w:val="000A18D9"/>
    <w:rsid w:val="000A19C3"/>
    <w:rsid w:val="000A1AEA"/>
    <w:rsid w:val="000A1E6E"/>
    <w:rsid w:val="000A206C"/>
    <w:rsid w:val="000A2281"/>
    <w:rsid w:val="000A24DE"/>
    <w:rsid w:val="000A2B0F"/>
    <w:rsid w:val="000A33EF"/>
    <w:rsid w:val="000A3CE9"/>
    <w:rsid w:val="000A3EEE"/>
    <w:rsid w:val="000A40FA"/>
    <w:rsid w:val="000A4632"/>
    <w:rsid w:val="000A4A1F"/>
    <w:rsid w:val="000A4C1E"/>
    <w:rsid w:val="000A4F11"/>
    <w:rsid w:val="000A5130"/>
    <w:rsid w:val="000A5653"/>
    <w:rsid w:val="000A6002"/>
    <w:rsid w:val="000A603C"/>
    <w:rsid w:val="000A610D"/>
    <w:rsid w:val="000A6470"/>
    <w:rsid w:val="000A65FE"/>
    <w:rsid w:val="000A6687"/>
    <w:rsid w:val="000A668E"/>
    <w:rsid w:val="000A6C90"/>
    <w:rsid w:val="000A6DD9"/>
    <w:rsid w:val="000A703B"/>
    <w:rsid w:val="000A7125"/>
    <w:rsid w:val="000A776F"/>
    <w:rsid w:val="000A79B7"/>
    <w:rsid w:val="000B0286"/>
    <w:rsid w:val="000B0FE4"/>
    <w:rsid w:val="000B1654"/>
    <w:rsid w:val="000B1788"/>
    <w:rsid w:val="000B19A7"/>
    <w:rsid w:val="000B19F3"/>
    <w:rsid w:val="000B1A51"/>
    <w:rsid w:val="000B1ECD"/>
    <w:rsid w:val="000B1FB2"/>
    <w:rsid w:val="000B235C"/>
    <w:rsid w:val="000B23C6"/>
    <w:rsid w:val="000B2481"/>
    <w:rsid w:val="000B268F"/>
    <w:rsid w:val="000B314F"/>
    <w:rsid w:val="000B3244"/>
    <w:rsid w:val="000B37F5"/>
    <w:rsid w:val="000B3A0C"/>
    <w:rsid w:val="000B4A6F"/>
    <w:rsid w:val="000B4B96"/>
    <w:rsid w:val="000B4D35"/>
    <w:rsid w:val="000B5A0C"/>
    <w:rsid w:val="000B5A9F"/>
    <w:rsid w:val="000B5F53"/>
    <w:rsid w:val="000B6552"/>
    <w:rsid w:val="000B6D3A"/>
    <w:rsid w:val="000B718F"/>
    <w:rsid w:val="000B73E5"/>
    <w:rsid w:val="000B77A4"/>
    <w:rsid w:val="000B7B9E"/>
    <w:rsid w:val="000B7BA0"/>
    <w:rsid w:val="000C000C"/>
    <w:rsid w:val="000C0762"/>
    <w:rsid w:val="000C07DD"/>
    <w:rsid w:val="000C0EE2"/>
    <w:rsid w:val="000C18DC"/>
    <w:rsid w:val="000C195C"/>
    <w:rsid w:val="000C1F3C"/>
    <w:rsid w:val="000C2330"/>
    <w:rsid w:val="000C2338"/>
    <w:rsid w:val="000C329A"/>
    <w:rsid w:val="000C391A"/>
    <w:rsid w:val="000C3E90"/>
    <w:rsid w:val="000C3EFF"/>
    <w:rsid w:val="000C3F9F"/>
    <w:rsid w:val="000C41BA"/>
    <w:rsid w:val="000C4D87"/>
    <w:rsid w:val="000C5143"/>
    <w:rsid w:val="000C5898"/>
    <w:rsid w:val="000C5DD8"/>
    <w:rsid w:val="000C6027"/>
    <w:rsid w:val="000C6058"/>
    <w:rsid w:val="000C6348"/>
    <w:rsid w:val="000C669F"/>
    <w:rsid w:val="000C73CE"/>
    <w:rsid w:val="000C76C0"/>
    <w:rsid w:val="000C775F"/>
    <w:rsid w:val="000C7C25"/>
    <w:rsid w:val="000D0040"/>
    <w:rsid w:val="000D0462"/>
    <w:rsid w:val="000D063F"/>
    <w:rsid w:val="000D070C"/>
    <w:rsid w:val="000D0A4F"/>
    <w:rsid w:val="000D0BE2"/>
    <w:rsid w:val="000D12AB"/>
    <w:rsid w:val="000D1540"/>
    <w:rsid w:val="000D165E"/>
    <w:rsid w:val="000D244C"/>
    <w:rsid w:val="000D2519"/>
    <w:rsid w:val="000D2630"/>
    <w:rsid w:val="000D2F18"/>
    <w:rsid w:val="000D2F9C"/>
    <w:rsid w:val="000D3084"/>
    <w:rsid w:val="000D315E"/>
    <w:rsid w:val="000D3856"/>
    <w:rsid w:val="000D3CBD"/>
    <w:rsid w:val="000D3CEA"/>
    <w:rsid w:val="000D47C5"/>
    <w:rsid w:val="000D52E0"/>
    <w:rsid w:val="000D532B"/>
    <w:rsid w:val="000D5477"/>
    <w:rsid w:val="000D55F9"/>
    <w:rsid w:val="000D5C9A"/>
    <w:rsid w:val="000D6374"/>
    <w:rsid w:val="000D63E8"/>
    <w:rsid w:val="000D6A8C"/>
    <w:rsid w:val="000D6AAC"/>
    <w:rsid w:val="000D6DE0"/>
    <w:rsid w:val="000D77C4"/>
    <w:rsid w:val="000D77DD"/>
    <w:rsid w:val="000D7940"/>
    <w:rsid w:val="000D79E1"/>
    <w:rsid w:val="000D7C61"/>
    <w:rsid w:val="000D7CB4"/>
    <w:rsid w:val="000D7E83"/>
    <w:rsid w:val="000E01D2"/>
    <w:rsid w:val="000E08A5"/>
    <w:rsid w:val="000E0C8E"/>
    <w:rsid w:val="000E0E18"/>
    <w:rsid w:val="000E1034"/>
    <w:rsid w:val="000E1387"/>
    <w:rsid w:val="000E1471"/>
    <w:rsid w:val="000E149A"/>
    <w:rsid w:val="000E1B6D"/>
    <w:rsid w:val="000E2032"/>
    <w:rsid w:val="000E21C1"/>
    <w:rsid w:val="000E22FE"/>
    <w:rsid w:val="000E25C6"/>
    <w:rsid w:val="000E25D2"/>
    <w:rsid w:val="000E2B1B"/>
    <w:rsid w:val="000E2C20"/>
    <w:rsid w:val="000E313A"/>
    <w:rsid w:val="000E31FC"/>
    <w:rsid w:val="000E32AF"/>
    <w:rsid w:val="000E33EC"/>
    <w:rsid w:val="000E3B60"/>
    <w:rsid w:val="000E3CFA"/>
    <w:rsid w:val="000E4258"/>
    <w:rsid w:val="000E43F3"/>
    <w:rsid w:val="000E4FA0"/>
    <w:rsid w:val="000E54A4"/>
    <w:rsid w:val="000E5BFF"/>
    <w:rsid w:val="000E61D8"/>
    <w:rsid w:val="000E6548"/>
    <w:rsid w:val="000E6E09"/>
    <w:rsid w:val="000E6ED8"/>
    <w:rsid w:val="000E704B"/>
    <w:rsid w:val="000E7193"/>
    <w:rsid w:val="000E73CA"/>
    <w:rsid w:val="000E7825"/>
    <w:rsid w:val="000E7A49"/>
    <w:rsid w:val="000E7F0C"/>
    <w:rsid w:val="000F009A"/>
    <w:rsid w:val="000F0521"/>
    <w:rsid w:val="000F0A59"/>
    <w:rsid w:val="000F0EC3"/>
    <w:rsid w:val="000F10D1"/>
    <w:rsid w:val="000F110A"/>
    <w:rsid w:val="000F1551"/>
    <w:rsid w:val="000F15C3"/>
    <w:rsid w:val="000F160C"/>
    <w:rsid w:val="000F1907"/>
    <w:rsid w:val="000F1DA3"/>
    <w:rsid w:val="000F2220"/>
    <w:rsid w:val="000F231E"/>
    <w:rsid w:val="000F28AE"/>
    <w:rsid w:val="000F2BE4"/>
    <w:rsid w:val="000F2F87"/>
    <w:rsid w:val="000F2FF0"/>
    <w:rsid w:val="000F3446"/>
    <w:rsid w:val="000F35A2"/>
    <w:rsid w:val="000F37D9"/>
    <w:rsid w:val="000F40FF"/>
    <w:rsid w:val="000F413F"/>
    <w:rsid w:val="000F4353"/>
    <w:rsid w:val="000F43FC"/>
    <w:rsid w:val="000F493A"/>
    <w:rsid w:val="000F494F"/>
    <w:rsid w:val="000F4CB4"/>
    <w:rsid w:val="000F4F4B"/>
    <w:rsid w:val="000F4FC0"/>
    <w:rsid w:val="000F5118"/>
    <w:rsid w:val="000F52C2"/>
    <w:rsid w:val="000F5415"/>
    <w:rsid w:val="000F55C2"/>
    <w:rsid w:val="000F5699"/>
    <w:rsid w:val="000F5E87"/>
    <w:rsid w:val="000F5F6F"/>
    <w:rsid w:val="000F6812"/>
    <w:rsid w:val="000F7004"/>
    <w:rsid w:val="000F73C6"/>
    <w:rsid w:val="000F757F"/>
    <w:rsid w:val="000F75B3"/>
    <w:rsid w:val="000F75E4"/>
    <w:rsid w:val="000F7659"/>
    <w:rsid w:val="000F79F6"/>
    <w:rsid w:val="000F7A81"/>
    <w:rsid w:val="000F7CD6"/>
    <w:rsid w:val="001000A4"/>
    <w:rsid w:val="001003D8"/>
    <w:rsid w:val="00100554"/>
    <w:rsid w:val="001006D5"/>
    <w:rsid w:val="00100EA8"/>
    <w:rsid w:val="001016FC"/>
    <w:rsid w:val="001017D2"/>
    <w:rsid w:val="00101C4F"/>
    <w:rsid w:val="0010236E"/>
    <w:rsid w:val="00102436"/>
    <w:rsid w:val="00102F75"/>
    <w:rsid w:val="001035BA"/>
    <w:rsid w:val="001036FA"/>
    <w:rsid w:val="00103B6A"/>
    <w:rsid w:val="00103CE6"/>
    <w:rsid w:val="00103DD9"/>
    <w:rsid w:val="00104316"/>
    <w:rsid w:val="001044C3"/>
    <w:rsid w:val="001048EC"/>
    <w:rsid w:val="00104F14"/>
    <w:rsid w:val="001050DE"/>
    <w:rsid w:val="00105398"/>
    <w:rsid w:val="001053AE"/>
    <w:rsid w:val="00105778"/>
    <w:rsid w:val="001058F1"/>
    <w:rsid w:val="00105B01"/>
    <w:rsid w:val="001062C2"/>
    <w:rsid w:val="00106E75"/>
    <w:rsid w:val="00107BCD"/>
    <w:rsid w:val="00107C46"/>
    <w:rsid w:val="00107C73"/>
    <w:rsid w:val="00107D27"/>
    <w:rsid w:val="0011012D"/>
    <w:rsid w:val="001105C5"/>
    <w:rsid w:val="00110748"/>
    <w:rsid w:val="0011092B"/>
    <w:rsid w:val="00110F23"/>
    <w:rsid w:val="00111ACE"/>
    <w:rsid w:val="00111D24"/>
    <w:rsid w:val="00112246"/>
    <w:rsid w:val="00112B3B"/>
    <w:rsid w:val="00112BAA"/>
    <w:rsid w:val="00112E5B"/>
    <w:rsid w:val="001134C4"/>
    <w:rsid w:val="0011363C"/>
    <w:rsid w:val="001139E3"/>
    <w:rsid w:val="00113D8C"/>
    <w:rsid w:val="00113EBE"/>
    <w:rsid w:val="001143FA"/>
    <w:rsid w:val="001148AB"/>
    <w:rsid w:val="00114954"/>
    <w:rsid w:val="00114C34"/>
    <w:rsid w:val="00114CA5"/>
    <w:rsid w:val="00115471"/>
    <w:rsid w:val="00115C98"/>
    <w:rsid w:val="0011648D"/>
    <w:rsid w:val="00116CF5"/>
    <w:rsid w:val="00116E0B"/>
    <w:rsid w:val="001171D2"/>
    <w:rsid w:val="00117473"/>
    <w:rsid w:val="001174B7"/>
    <w:rsid w:val="001178ED"/>
    <w:rsid w:val="001179A7"/>
    <w:rsid w:val="0012058E"/>
    <w:rsid w:val="0012059F"/>
    <w:rsid w:val="001205E1"/>
    <w:rsid w:val="00120B11"/>
    <w:rsid w:val="00120E88"/>
    <w:rsid w:val="001217EC"/>
    <w:rsid w:val="001218CF"/>
    <w:rsid w:val="001220D8"/>
    <w:rsid w:val="00123AE9"/>
    <w:rsid w:val="0012416A"/>
    <w:rsid w:val="001244A6"/>
    <w:rsid w:val="00124B98"/>
    <w:rsid w:val="00124D68"/>
    <w:rsid w:val="0012514B"/>
    <w:rsid w:val="0012540D"/>
    <w:rsid w:val="001257A8"/>
    <w:rsid w:val="00125847"/>
    <w:rsid w:val="00125F7B"/>
    <w:rsid w:val="00125F9C"/>
    <w:rsid w:val="001264AD"/>
    <w:rsid w:val="001264EB"/>
    <w:rsid w:val="00126762"/>
    <w:rsid w:val="001269C9"/>
    <w:rsid w:val="001269E6"/>
    <w:rsid w:val="0012785D"/>
    <w:rsid w:val="001278FE"/>
    <w:rsid w:val="00127C63"/>
    <w:rsid w:val="00127E0D"/>
    <w:rsid w:val="00130506"/>
    <w:rsid w:val="0013092B"/>
    <w:rsid w:val="0013096A"/>
    <w:rsid w:val="0013104C"/>
    <w:rsid w:val="00131D08"/>
    <w:rsid w:val="00131FEC"/>
    <w:rsid w:val="0013255B"/>
    <w:rsid w:val="00132625"/>
    <w:rsid w:val="001326F5"/>
    <w:rsid w:val="0013270B"/>
    <w:rsid w:val="00132805"/>
    <w:rsid w:val="001328D5"/>
    <w:rsid w:val="00132C8C"/>
    <w:rsid w:val="00132CDD"/>
    <w:rsid w:val="00132EB5"/>
    <w:rsid w:val="00133073"/>
    <w:rsid w:val="0013366A"/>
    <w:rsid w:val="0013371E"/>
    <w:rsid w:val="001339B5"/>
    <w:rsid w:val="00133EBB"/>
    <w:rsid w:val="00134694"/>
    <w:rsid w:val="001347A9"/>
    <w:rsid w:val="0013581A"/>
    <w:rsid w:val="00136019"/>
    <w:rsid w:val="001360F6"/>
    <w:rsid w:val="00136151"/>
    <w:rsid w:val="00136195"/>
    <w:rsid w:val="001363F2"/>
    <w:rsid w:val="00136475"/>
    <w:rsid w:val="001369E5"/>
    <w:rsid w:val="00136D3E"/>
    <w:rsid w:val="00136E62"/>
    <w:rsid w:val="001378B8"/>
    <w:rsid w:val="00137A95"/>
    <w:rsid w:val="00137BAE"/>
    <w:rsid w:val="00137D60"/>
    <w:rsid w:val="00137EF5"/>
    <w:rsid w:val="0014074E"/>
    <w:rsid w:val="001407E3"/>
    <w:rsid w:val="00140A24"/>
    <w:rsid w:val="00140EB0"/>
    <w:rsid w:val="0014192A"/>
    <w:rsid w:val="001419E8"/>
    <w:rsid w:val="00142120"/>
    <w:rsid w:val="00142177"/>
    <w:rsid w:val="00142306"/>
    <w:rsid w:val="00142AD5"/>
    <w:rsid w:val="001430BC"/>
    <w:rsid w:val="001439B4"/>
    <w:rsid w:val="00143A88"/>
    <w:rsid w:val="00144394"/>
    <w:rsid w:val="001443B5"/>
    <w:rsid w:val="001444CE"/>
    <w:rsid w:val="001444DE"/>
    <w:rsid w:val="001448D7"/>
    <w:rsid w:val="001450F5"/>
    <w:rsid w:val="0014516F"/>
    <w:rsid w:val="001454DA"/>
    <w:rsid w:val="00145A90"/>
    <w:rsid w:val="00145FAE"/>
    <w:rsid w:val="00146067"/>
    <w:rsid w:val="001461CB"/>
    <w:rsid w:val="0014682F"/>
    <w:rsid w:val="00146CC4"/>
    <w:rsid w:val="001476BB"/>
    <w:rsid w:val="00147826"/>
    <w:rsid w:val="00147FE0"/>
    <w:rsid w:val="001501AD"/>
    <w:rsid w:val="001501D9"/>
    <w:rsid w:val="001506FC"/>
    <w:rsid w:val="00151213"/>
    <w:rsid w:val="00151416"/>
    <w:rsid w:val="00151673"/>
    <w:rsid w:val="0015168E"/>
    <w:rsid w:val="00151EDD"/>
    <w:rsid w:val="0015207E"/>
    <w:rsid w:val="00152178"/>
    <w:rsid w:val="001522AF"/>
    <w:rsid w:val="00152362"/>
    <w:rsid w:val="00152671"/>
    <w:rsid w:val="00152991"/>
    <w:rsid w:val="001529D5"/>
    <w:rsid w:val="00152D0C"/>
    <w:rsid w:val="00152D9B"/>
    <w:rsid w:val="001532F8"/>
    <w:rsid w:val="0015360A"/>
    <w:rsid w:val="0015380E"/>
    <w:rsid w:val="00153A6D"/>
    <w:rsid w:val="00153CEF"/>
    <w:rsid w:val="00153F6F"/>
    <w:rsid w:val="0015428F"/>
    <w:rsid w:val="0015437A"/>
    <w:rsid w:val="001543D5"/>
    <w:rsid w:val="001546A6"/>
    <w:rsid w:val="00155169"/>
    <w:rsid w:val="00155445"/>
    <w:rsid w:val="001557C0"/>
    <w:rsid w:val="00155821"/>
    <w:rsid w:val="00155C6A"/>
    <w:rsid w:val="0015621D"/>
    <w:rsid w:val="00156716"/>
    <w:rsid w:val="00157028"/>
    <w:rsid w:val="00157499"/>
    <w:rsid w:val="0015773B"/>
    <w:rsid w:val="00157C6E"/>
    <w:rsid w:val="001604EF"/>
    <w:rsid w:val="00160B3C"/>
    <w:rsid w:val="00160BD9"/>
    <w:rsid w:val="00160D28"/>
    <w:rsid w:val="00160DF1"/>
    <w:rsid w:val="001615B6"/>
    <w:rsid w:val="00161D46"/>
    <w:rsid w:val="001622B1"/>
    <w:rsid w:val="00162478"/>
    <w:rsid w:val="00162691"/>
    <w:rsid w:val="00162801"/>
    <w:rsid w:val="00162869"/>
    <w:rsid w:val="00162BA4"/>
    <w:rsid w:val="001630E0"/>
    <w:rsid w:val="00163526"/>
    <w:rsid w:val="001639AB"/>
    <w:rsid w:val="00163EB2"/>
    <w:rsid w:val="001641E6"/>
    <w:rsid w:val="00164610"/>
    <w:rsid w:val="00164671"/>
    <w:rsid w:val="00164A8A"/>
    <w:rsid w:val="00164B59"/>
    <w:rsid w:val="00164BF8"/>
    <w:rsid w:val="00164C08"/>
    <w:rsid w:val="00165019"/>
    <w:rsid w:val="00165087"/>
    <w:rsid w:val="00165204"/>
    <w:rsid w:val="0016535D"/>
    <w:rsid w:val="001654CB"/>
    <w:rsid w:val="00165A82"/>
    <w:rsid w:val="00165CFE"/>
    <w:rsid w:val="001664FC"/>
    <w:rsid w:val="0016666D"/>
    <w:rsid w:val="00166A54"/>
    <w:rsid w:val="00166C01"/>
    <w:rsid w:val="0016701E"/>
    <w:rsid w:val="001673B5"/>
    <w:rsid w:val="00167452"/>
    <w:rsid w:val="00167CEE"/>
    <w:rsid w:val="00167DBF"/>
    <w:rsid w:val="0017081C"/>
    <w:rsid w:val="001708D8"/>
    <w:rsid w:val="00170E49"/>
    <w:rsid w:val="00171041"/>
    <w:rsid w:val="00171196"/>
    <w:rsid w:val="00171D8D"/>
    <w:rsid w:val="00171DE9"/>
    <w:rsid w:val="00171FE0"/>
    <w:rsid w:val="001720A0"/>
    <w:rsid w:val="001720D9"/>
    <w:rsid w:val="001727B5"/>
    <w:rsid w:val="00172841"/>
    <w:rsid w:val="00172D57"/>
    <w:rsid w:val="00172DBC"/>
    <w:rsid w:val="00172E2D"/>
    <w:rsid w:val="00173F15"/>
    <w:rsid w:val="00174194"/>
    <w:rsid w:val="00174B29"/>
    <w:rsid w:val="00175722"/>
    <w:rsid w:val="0017576B"/>
    <w:rsid w:val="001758C1"/>
    <w:rsid w:val="00175FF8"/>
    <w:rsid w:val="0017637F"/>
    <w:rsid w:val="0017661F"/>
    <w:rsid w:val="00176638"/>
    <w:rsid w:val="00176963"/>
    <w:rsid w:val="00176BEA"/>
    <w:rsid w:val="00176EC7"/>
    <w:rsid w:val="0017724C"/>
    <w:rsid w:val="00177B45"/>
    <w:rsid w:val="00180391"/>
    <w:rsid w:val="00180A15"/>
    <w:rsid w:val="00181329"/>
    <w:rsid w:val="00181726"/>
    <w:rsid w:val="00181A18"/>
    <w:rsid w:val="0018221C"/>
    <w:rsid w:val="0018235F"/>
    <w:rsid w:val="001824C3"/>
    <w:rsid w:val="00183038"/>
    <w:rsid w:val="0018309E"/>
    <w:rsid w:val="00183F94"/>
    <w:rsid w:val="001842AD"/>
    <w:rsid w:val="00184573"/>
    <w:rsid w:val="00184E73"/>
    <w:rsid w:val="0018532E"/>
    <w:rsid w:val="0018581B"/>
    <w:rsid w:val="00185B25"/>
    <w:rsid w:val="00185B72"/>
    <w:rsid w:val="00186017"/>
    <w:rsid w:val="001860EF"/>
    <w:rsid w:val="0018619A"/>
    <w:rsid w:val="0018683B"/>
    <w:rsid w:val="001869E8"/>
    <w:rsid w:val="00186A1C"/>
    <w:rsid w:val="00186B93"/>
    <w:rsid w:val="00187309"/>
    <w:rsid w:val="00187322"/>
    <w:rsid w:val="001874A2"/>
    <w:rsid w:val="00187BE4"/>
    <w:rsid w:val="00187FA5"/>
    <w:rsid w:val="0019014D"/>
    <w:rsid w:val="00190518"/>
    <w:rsid w:val="00190606"/>
    <w:rsid w:val="00190AD9"/>
    <w:rsid w:val="00190DEF"/>
    <w:rsid w:val="00190DF0"/>
    <w:rsid w:val="001911D1"/>
    <w:rsid w:val="0019169F"/>
    <w:rsid w:val="00191960"/>
    <w:rsid w:val="00191FD2"/>
    <w:rsid w:val="001920D3"/>
    <w:rsid w:val="001925FE"/>
    <w:rsid w:val="00192753"/>
    <w:rsid w:val="00192E19"/>
    <w:rsid w:val="00193882"/>
    <w:rsid w:val="00193FC2"/>
    <w:rsid w:val="00194A14"/>
    <w:rsid w:val="00194BB7"/>
    <w:rsid w:val="001954FD"/>
    <w:rsid w:val="00195557"/>
    <w:rsid w:val="001957ED"/>
    <w:rsid w:val="00195BC5"/>
    <w:rsid w:val="00195C55"/>
    <w:rsid w:val="00195F41"/>
    <w:rsid w:val="001966BC"/>
    <w:rsid w:val="00196B09"/>
    <w:rsid w:val="00196D43"/>
    <w:rsid w:val="001972BE"/>
    <w:rsid w:val="00197467"/>
    <w:rsid w:val="001976FC"/>
    <w:rsid w:val="00197B61"/>
    <w:rsid w:val="00197F01"/>
    <w:rsid w:val="00197F5C"/>
    <w:rsid w:val="001A0059"/>
    <w:rsid w:val="001A0189"/>
    <w:rsid w:val="001A055C"/>
    <w:rsid w:val="001A0A35"/>
    <w:rsid w:val="001A0FA8"/>
    <w:rsid w:val="001A1107"/>
    <w:rsid w:val="001A17CB"/>
    <w:rsid w:val="001A1AF0"/>
    <w:rsid w:val="001A1BA4"/>
    <w:rsid w:val="001A1CA1"/>
    <w:rsid w:val="001A1E8C"/>
    <w:rsid w:val="001A1F15"/>
    <w:rsid w:val="001A2307"/>
    <w:rsid w:val="001A2529"/>
    <w:rsid w:val="001A2671"/>
    <w:rsid w:val="001A26EB"/>
    <w:rsid w:val="001A2AB2"/>
    <w:rsid w:val="001A2C29"/>
    <w:rsid w:val="001A2C68"/>
    <w:rsid w:val="001A2F17"/>
    <w:rsid w:val="001A32FB"/>
    <w:rsid w:val="001A3933"/>
    <w:rsid w:val="001A3FF0"/>
    <w:rsid w:val="001A40AA"/>
    <w:rsid w:val="001A430B"/>
    <w:rsid w:val="001A4E04"/>
    <w:rsid w:val="001A5EE2"/>
    <w:rsid w:val="001A62B1"/>
    <w:rsid w:val="001A6A40"/>
    <w:rsid w:val="001A6A6B"/>
    <w:rsid w:val="001A7067"/>
    <w:rsid w:val="001A72B0"/>
    <w:rsid w:val="001A731F"/>
    <w:rsid w:val="001A7AC4"/>
    <w:rsid w:val="001A7B06"/>
    <w:rsid w:val="001B0078"/>
    <w:rsid w:val="001B0096"/>
    <w:rsid w:val="001B0403"/>
    <w:rsid w:val="001B0465"/>
    <w:rsid w:val="001B04DD"/>
    <w:rsid w:val="001B0868"/>
    <w:rsid w:val="001B0ABC"/>
    <w:rsid w:val="001B17D3"/>
    <w:rsid w:val="001B180E"/>
    <w:rsid w:val="001B19C3"/>
    <w:rsid w:val="001B1EEC"/>
    <w:rsid w:val="001B2379"/>
    <w:rsid w:val="001B2D47"/>
    <w:rsid w:val="001B2EC9"/>
    <w:rsid w:val="001B32CF"/>
    <w:rsid w:val="001B37F2"/>
    <w:rsid w:val="001B3C04"/>
    <w:rsid w:val="001B3D35"/>
    <w:rsid w:val="001B3D91"/>
    <w:rsid w:val="001B4032"/>
    <w:rsid w:val="001B4117"/>
    <w:rsid w:val="001B41FD"/>
    <w:rsid w:val="001B4336"/>
    <w:rsid w:val="001B498B"/>
    <w:rsid w:val="001B49F2"/>
    <w:rsid w:val="001B5124"/>
    <w:rsid w:val="001B5217"/>
    <w:rsid w:val="001B5946"/>
    <w:rsid w:val="001B5B73"/>
    <w:rsid w:val="001B5C17"/>
    <w:rsid w:val="001B6229"/>
    <w:rsid w:val="001B6694"/>
    <w:rsid w:val="001B69D6"/>
    <w:rsid w:val="001B6EB6"/>
    <w:rsid w:val="001B6F8E"/>
    <w:rsid w:val="001B7114"/>
    <w:rsid w:val="001B7335"/>
    <w:rsid w:val="001B7460"/>
    <w:rsid w:val="001B7520"/>
    <w:rsid w:val="001B7525"/>
    <w:rsid w:val="001B79C8"/>
    <w:rsid w:val="001B7EEB"/>
    <w:rsid w:val="001C0456"/>
    <w:rsid w:val="001C07BB"/>
    <w:rsid w:val="001C07D6"/>
    <w:rsid w:val="001C0832"/>
    <w:rsid w:val="001C0E2C"/>
    <w:rsid w:val="001C0E39"/>
    <w:rsid w:val="001C11C9"/>
    <w:rsid w:val="001C13B7"/>
    <w:rsid w:val="001C1763"/>
    <w:rsid w:val="001C237B"/>
    <w:rsid w:val="001C2520"/>
    <w:rsid w:val="001C2643"/>
    <w:rsid w:val="001C2EF3"/>
    <w:rsid w:val="001C2FD2"/>
    <w:rsid w:val="001C3323"/>
    <w:rsid w:val="001C34A7"/>
    <w:rsid w:val="001C3B86"/>
    <w:rsid w:val="001C3D5B"/>
    <w:rsid w:val="001C3D77"/>
    <w:rsid w:val="001C3FAD"/>
    <w:rsid w:val="001C4287"/>
    <w:rsid w:val="001C45EF"/>
    <w:rsid w:val="001C4E54"/>
    <w:rsid w:val="001C525A"/>
    <w:rsid w:val="001C5870"/>
    <w:rsid w:val="001C595D"/>
    <w:rsid w:val="001C59FD"/>
    <w:rsid w:val="001C5FAE"/>
    <w:rsid w:val="001C618A"/>
    <w:rsid w:val="001C61A4"/>
    <w:rsid w:val="001C6B11"/>
    <w:rsid w:val="001C6F1F"/>
    <w:rsid w:val="001C716F"/>
    <w:rsid w:val="001C7520"/>
    <w:rsid w:val="001C7545"/>
    <w:rsid w:val="001C7D9E"/>
    <w:rsid w:val="001C7E82"/>
    <w:rsid w:val="001C7EE6"/>
    <w:rsid w:val="001D0201"/>
    <w:rsid w:val="001D02B5"/>
    <w:rsid w:val="001D04F7"/>
    <w:rsid w:val="001D0C35"/>
    <w:rsid w:val="001D0E65"/>
    <w:rsid w:val="001D0F38"/>
    <w:rsid w:val="001D1092"/>
    <w:rsid w:val="001D12D5"/>
    <w:rsid w:val="001D1327"/>
    <w:rsid w:val="001D299F"/>
    <w:rsid w:val="001D2C8C"/>
    <w:rsid w:val="001D2D56"/>
    <w:rsid w:val="001D3320"/>
    <w:rsid w:val="001D3328"/>
    <w:rsid w:val="001D34E9"/>
    <w:rsid w:val="001D3D0F"/>
    <w:rsid w:val="001D3F5C"/>
    <w:rsid w:val="001D40AA"/>
    <w:rsid w:val="001D40EB"/>
    <w:rsid w:val="001D5427"/>
    <w:rsid w:val="001D5F54"/>
    <w:rsid w:val="001D6A68"/>
    <w:rsid w:val="001D6C5C"/>
    <w:rsid w:val="001D6C73"/>
    <w:rsid w:val="001D6E08"/>
    <w:rsid w:val="001D7043"/>
    <w:rsid w:val="001D709E"/>
    <w:rsid w:val="001E06C6"/>
    <w:rsid w:val="001E0893"/>
    <w:rsid w:val="001E0E10"/>
    <w:rsid w:val="001E1003"/>
    <w:rsid w:val="001E125E"/>
    <w:rsid w:val="001E1558"/>
    <w:rsid w:val="001E1834"/>
    <w:rsid w:val="001E1991"/>
    <w:rsid w:val="001E19BC"/>
    <w:rsid w:val="001E1D44"/>
    <w:rsid w:val="001E1FCA"/>
    <w:rsid w:val="001E236F"/>
    <w:rsid w:val="001E254E"/>
    <w:rsid w:val="001E302A"/>
    <w:rsid w:val="001E34A3"/>
    <w:rsid w:val="001E3635"/>
    <w:rsid w:val="001E3F90"/>
    <w:rsid w:val="001E4646"/>
    <w:rsid w:val="001E4A0D"/>
    <w:rsid w:val="001E4B6E"/>
    <w:rsid w:val="001E5299"/>
    <w:rsid w:val="001E54EA"/>
    <w:rsid w:val="001E5635"/>
    <w:rsid w:val="001E56C4"/>
    <w:rsid w:val="001E5877"/>
    <w:rsid w:val="001E665D"/>
    <w:rsid w:val="001E67B4"/>
    <w:rsid w:val="001E6923"/>
    <w:rsid w:val="001E6D54"/>
    <w:rsid w:val="001E6E4E"/>
    <w:rsid w:val="001E6F5F"/>
    <w:rsid w:val="001E71D9"/>
    <w:rsid w:val="001E778D"/>
    <w:rsid w:val="001E7A24"/>
    <w:rsid w:val="001E7C31"/>
    <w:rsid w:val="001E7D3F"/>
    <w:rsid w:val="001E7E50"/>
    <w:rsid w:val="001F025C"/>
    <w:rsid w:val="001F07C3"/>
    <w:rsid w:val="001F0B6E"/>
    <w:rsid w:val="001F0BE7"/>
    <w:rsid w:val="001F0C86"/>
    <w:rsid w:val="001F0DE8"/>
    <w:rsid w:val="001F0DEF"/>
    <w:rsid w:val="001F0EBB"/>
    <w:rsid w:val="001F13C3"/>
    <w:rsid w:val="001F150E"/>
    <w:rsid w:val="001F175C"/>
    <w:rsid w:val="001F176C"/>
    <w:rsid w:val="001F1AA6"/>
    <w:rsid w:val="001F1B77"/>
    <w:rsid w:val="001F1F75"/>
    <w:rsid w:val="001F21DF"/>
    <w:rsid w:val="001F2558"/>
    <w:rsid w:val="001F25DE"/>
    <w:rsid w:val="001F29A2"/>
    <w:rsid w:val="001F2E1D"/>
    <w:rsid w:val="001F3157"/>
    <w:rsid w:val="001F39FC"/>
    <w:rsid w:val="001F3B7A"/>
    <w:rsid w:val="001F3BFA"/>
    <w:rsid w:val="001F41F4"/>
    <w:rsid w:val="001F4309"/>
    <w:rsid w:val="001F5070"/>
    <w:rsid w:val="001F6C05"/>
    <w:rsid w:val="001F7327"/>
    <w:rsid w:val="001F734B"/>
    <w:rsid w:val="001F7404"/>
    <w:rsid w:val="001F7917"/>
    <w:rsid w:val="001F7A4B"/>
    <w:rsid w:val="001F7BC6"/>
    <w:rsid w:val="001F7D02"/>
    <w:rsid w:val="001F7F90"/>
    <w:rsid w:val="00200668"/>
    <w:rsid w:val="00200C8A"/>
    <w:rsid w:val="00200E2D"/>
    <w:rsid w:val="00200EBA"/>
    <w:rsid w:val="002019FB"/>
    <w:rsid w:val="00201A58"/>
    <w:rsid w:val="00201AB1"/>
    <w:rsid w:val="00201AC7"/>
    <w:rsid w:val="0020221C"/>
    <w:rsid w:val="002027EA"/>
    <w:rsid w:val="00202A1E"/>
    <w:rsid w:val="00202CA3"/>
    <w:rsid w:val="002031BC"/>
    <w:rsid w:val="0020340A"/>
    <w:rsid w:val="00203589"/>
    <w:rsid w:val="0020385A"/>
    <w:rsid w:val="00203C61"/>
    <w:rsid w:val="00203FF9"/>
    <w:rsid w:val="00204331"/>
    <w:rsid w:val="00204B6D"/>
    <w:rsid w:val="00204CE6"/>
    <w:rsid w:val="00205706"/>
    <w:rsid w:val="0020582C"/>
    <w:rsid w:val="002059D9"/>
    <w:rsid w:val="00205ED0"/>
    <w:rsid w:val="00205EE0"/>
    <w:rsid w:val="002063FB"/>
    <w:rsid w:val="00206445"/>
    <w:rsid w:val="002064B8"/>
    <w:rsid w:val="00206817"/>
    <w:rsid w:val="00206981"/>
    <w:rsid w:val="00207782"/>
    <w:rsid w:val="00207ACC"/>
    <w:rsid w:val="002104B4"/>
    <w:rsid w:val="002105CC"/>
    <w:rsid w:val="00210785"/>
    <w:rsid w:val="002107A2"/>
    <w:rsid w:val="00210B54"/>
    <w:rsid w:val="002116A9"/>
    <w:rsid w:val="002119ED"/>
    <w:rsid w:val="00211DBA"/>
    <w:rsid w:val="00211ED0"/>
    <w:rsid w:val="0021213E"/>
    <w:rsid w:val="00212222"/>
    <w:rsid w:val="002126EA"/>
    <w:rsid w:val="002129EB"/>
    <w:rsid w:val="00212CB7"/>
    <w:rsid w:val="00212F9B"/>
    <w:rsid w:val="002130FC"/>
    <w:rsid w:val="00213383"/>
    <w:rsid w:val="002136E4"/>
    <w:rsid w:val="002137C0"/>
    <w:rsid w:val="00213CF7"/>
    <w:rsid w:val="0021411C"/>
    <w:rsid w:val="00214A12"/>
    <w:rsid w:val="00214A2D"/>
    <w:rsid w:val="00214DFF"/>
    <w:rsid w:val="002153A9"/>
    <w:rsid w:val="00215565"/>
    <w:rsid w:val="0021586A"/>
    <w:rsid w:val="00216406"/>
    <w:rsid w:val="00216610"/>
    <w:rsid w:val="002166AD"/>
    <w:rsid w:val="00216827"/>
    <w:rsid w:val="002168B6"/>
    <w:rsid w:val="00216928"/>
    <w:rsid w:val="002169EB"/>
    <w:rsid w:val="00216CCB"/>
    <w:rsid w:val="00216DFC"/>
    <w:rsid w:val="00216F5A"/>
    <w:rsid w:val="00217024"/>
    <w:rsid w:val="00217A94"/>
    <w:rsid w:val="00217B0A"/>
    <w:rsid w:val="00217BB1"/>
    <w:rsid w:val="00217E4E"/>
    <w:rsid w:val="00217EDF"/>
    <w:rsid w:val="0022065C"/>
    <w:rsid w:val="002206F1"/>
    <w:rsid w:val="00220C3B"/>
    <w:rsid w:val="00220E9D"/>
    <w:rsid w:val="00221383"/>
    <w:rsid w:val="0022158E"/>
    <w:rsid w:val="002215BC"/>
    <w:rsid w:val="00221BC3"/>
    <w:rsid w:val="00221F91"/>
    <w:rsid w:val="0022263B"/>
    <w:rsid w:val="00222899"/>
    <w:rsid w:val="00222C64"/>
    <w:rsid w:val="00222E4D"/>
    <w:rsid w:val="00222EDA"/>
    <w:rsid w:val="00222F25"/>
    <w:rsid w:val="002231A9"/>
    <w:rsid w:val="00223396"/>
    <w:rsid w:val="002237A5"/>
    <w:rsid w:val="00223D8D"/>
    <w:rsid w:val="00223DAE"/>
    <w:rsid w:val="00224307"/>
    <w:rsid w:val="0022475D"/>
    <w:rsid w:val="00224809"/>
    <w:rsid w:val="00224AE0"/>
    <w:rsid w:val="00224D85"/>
    <w:rsid w:val="00224E81"/>
    <w:rsid w:val="00225054"/>
    <w:rsid w:val="00225252"/>
    <w:rsid w:val="002254A1"/>
    <w:rsid w:val="00225634"/>
    <w:rsid w:val="00225A29"/>
    <w:rsid w:val="00225B55"/>
    <w:rsid w:val="00225BEC"/>
    <w:rsid w:val="00225FF1"/>
    <w:rsid w:val="00226195"/>
    <w:rsid w:val="002261F8"/>
    <w:rsid w:val="002265BE"/>
    <w:rsid w:val="0022687D"/>
    <w:rsid w:val="00226DFC"/>
    <w:rsid w:val="00226F73"/>
    <w:rsid w:val="00227112"/>
    <w:rsid w:val="0022715D"/>
    <w:rsid w:val="00227876"/>
    <w:rsid w:val="00227BE8"/>
    <w:rsid w:val="00227F46"/>
    <w:rsid w:val="002300AD"/>
    <w:rsid w:val="002302D2"/>
    <w:rsid w:val="0023040E"/>
    <w:rsid w:val="00230910"/>
    <w:rsid w:val="00230D41"/>
    <w:rsid w:val="002313E3"/>
    <w:rsid w:val="0023196D"/>
    <w:rsid w:val="00231C00"/>
    <w:rsid w:val="00231EC3"/>
    <w:rsid w:val="00232009"/>
    <w:rsid w:val="002325B7"/>
    <w:rsid w:val="002328C4"/>
    <w:rsid w:val="002328D2"/>
    <w:rsid w:val="00232933"/>
    <w:rsid w:val="002334BC"/>
    <w:rsid w:val="00233553"/>
    <w:rsid w:val="00233588"/>
    <w:rsid w:val="002336D5"/>
    <w:rsid w:val="002337D9"/>
    <w:rsid w:val="00233E9F"/>
    <w:rsid w:val="002342E8"/>
    <w:rsid w:val="00234347"/>
    <w:rsid w:val="002343D0"/>
    <w:rsid w:val="00234935"/>
    <w:rsid w:val="00234A2C"/>
    <w:rsid w:val="00234DBB"/>
    <w:rsid w:val="002350D7"/>
    <w:rsid w:val="002350EA"/>
    <w:rsid w:val="00235144"/>
    <w:rsid w:val="00235BFD"/>
    <w:rsid w:val="00235DF9"/>
    <w:rsid w:val="00235E73"/>
    <w:rsid w:val="002363DC"/>
    <w:rsid w:val="002368EC"/>
    <w:rsid w:val="00237038"/>
    <w:rsid w:val="00237680"/>
    <w:rsid w:val="0023778A"/>
    <w:rsid w:val="00237B15"/>
    <w:rsid w:val="00240664"/>
    <w:rsid w:val="00240723"/>
    <w:rsid w:val="00240C08"/>
    <w:rsid w:val="00240F4E"/>
    <w:rsid w:val="00240FA9"/>
    <w:rsid w:val="0024116A"/>
    <w:rsid w:val="00241341"/>
    <w:rsid w:val="0024140A"/>
    <w:rsid w:val="00241A2B"/>
    <w:rsid w:val="00241DF7"/>
    <w:rsid w:val="002423EE"/>
    <w:rsid w:val="00242521"/>
    <w:rsid w:val="00242740"/>
    <w:rsid w:val="00242CDA"/>
    <w:rsid w:val="00242EE0"/>
    <w:rsid w:val="00242F8A"/>
    <w:rsid w:val="00243000"/>
    <w:rsid w:val="002436C1"/>
    <w:rsid w:val="00243971"/>
    <w:rsid w:val="002443DA"/>
    <w:rsid w:val="00244460"/>
    <w:rsid w:val="00244C08"/>
    <w:rsid w:val="00244F57"/>
    <w:rsid w:val="0024501F"/>
    <w:rsid w:val="00245786"/>
    <w:rsid w:val="002457EC"/>
    <w:rsid w:val="00245845"/>
    <w:rsid w:val="00245C08"/>
    <w:rsid w:val="00245D96"/>
    <w:rsid w:val="00245FB4"/>
    <w:rsid w:val="002463AE"/>
    <w:rsid w:val="00246746"/>
    <w:rsid w:val="002468B0"/>
    <w:rsid w:val="002477F9"/>
    <w:rsid w:val="00247C31"/>
    <w:rsid w:val="00247FFB"/>
    <w:rsid w:val="00250068"/>
    <w:rsid w:val="00250259"/>
    <w:rsid w:val="0025027C"/>
    <w:rsid w:val="00250714"/>
    <w:rsid w:val="0025094B"/>
    <w:rsid w:val="00250B98"/>
    <w:rsid w:val="00250C76"/>
    <w:rsid w:val="00250D5D"/>
    <w:rsid w:val="00251344"/>
    <w:rsid w:val="00251C48"/>
    <w:rsid w:val="00251DF5"/>
    <w:rsid w:val="00252114"/>
    <w:rsid w:val="00252423"/>
    <w:rsid w:val="002524DA"/>
    <w:rsid w:val="00252ACC"/>
    <w:rsid w:val="00252CE0"/>
    <w:rsid w:val="00252E2F"/>
    <w:rsid w:val="00253513"/>
    <w:rsid w:val="00253D39"/>
    <w:rsid w:val="0025433F"/>
    <w:rsid w:val="0025439B"/>
    <w:rsid w:val="0025441B"/>
    <w:rsid w:val="00254B91"/>
    <w:rsid w:val="00254B93"/>
    <w:rsid w:val="002554DF"/>
    <w:rsid w:val="002559A5"/>
    <w:rsid w:val="00255C15"/>
    <w:rsid w:val="00255C77"/>
    <w:rsid w:val="00256324"/>
    <w:rsid w:val="00256782"/>
    <w:rsid w:val="0025696B"/>
    <w:rsid w:val="00256B37"/>
    <w:rsid w:val="00256BB2"/>
    <w:rsid w:val="002575CF"/>
    <w:rsid w:val="00257B2A"/>
    <w:rsid w:val="00257C71"/>
    <w:rsid w:val="00260157"/>
    <w:rsid w:val="00260442"/>
    <w:rsid w:val="00260510"/>
    <w:rsid w:val="00260C60"/>
    <w:rsid w:val="00260E91"/>
    <w:rsid w:val="0026121C"/>
    <w:rsid w:val="00261299"/>
    <w:rsid w:val="002612AD"/>
    <w:rsid w:val="00261366"/>
    <w:rsid w:val="002615C1"/>
    <w:rsid w:val="00261601"/>
    <w:rsid w:val="00261824"/>
    <w:rsid w:val="00261990"/>
    <w:rsid w:val="00261D27"/>
    <w:rsid w:val="00261F3D"/>
    <w:rsid w:val="00262353"/>
    <w:rsid w:val="0026266B"/>
    <w:rsid w:val="002628EA"/>
    <w:rsid w:val="00262B59"/>
    <w:rsid w:val="00262CCA"/>
    <w:rsid w:val="0026346E"/>
    <w:rsid w:val="00263593"/>
    <w:rsid w:val="002637C2"/>
    <w:rsid w:val="00263BCF"/>
    <w:rsid w:val="002645BE"/>
    <w:rsid w:val="002645DC"/>
    <w:rsid w:val="0026461F"/>
    <w:rsid w:val="0026466B"/>
    <w:rsid w:val="00265150"/>
    <w:rsid w:val="002652B1"/>
    <w:rsid w:val="0026534B"/>
    <w:rsid w:val="00265427"/>
    <w:rsid w:val="00265535"/>
    <w:rsid w:val="0026571A"/>
    <w:rsid w:val="00265735"/>
    <w:rsid w:val="0026576C"/>
    <w:rsid w:val="002659BA"/>
    <w:rsid w:val="00265FB4"/>
    <w:rsid w:val="00266383"/>
    <w:rsid w:val="00266650"/>
    <w:rsid w:val="00266919"/>
    <w:rsid w:val="00266D89"/>
    <w:rsid w:val="002672BC"/>
    <w:rsid w:val="002677E8"/>
    <w:rsid w:val="00267BAD"/>
    <w:rsid w:val="00267D23"/>
    <w:rsid w:val="00267D3E"/>
    <w:rsid w:val="002700BC"/>
    <w:rsid w:val="00270E08"/>
    <w:rsid w:val="00270F45"/>
    <w:rsid w:val="002710F5"/>
    <w:rsid w:val="00271B99"/>
    <w:rsid w:val="00271D13"/>
    <w:rsid w:val="00271F4A"/>
    <w:rsid w:val="00272112"/>
    <w:rsid w:val="00272263"/>
    <w:rsid w:val="0027229E"/>
    <w:rsid w:val="002722DD"/>
    <w:rsid w:val="00272370"/>
    <w:rsid w:val="00272906"/>
    <w:rsid w:val="002729EE"/>
    <w:rsid w:val="00272F5C"/>
    <w:rsid w:val="0027301A"/>
    <w:rsid w:val="00273551"/>
    <w:rsid w:val="0027355A"/>
    <w:rsid w:val="002737EB"/>
    <w:rsid w:val="00273C17"/>
    <w:rsid w:val="00273CD6"/>
    <w:rsid w:val="00274619"/>
    <w:rsid w:val="0027498A"/>
    <w:rsid w:val="00274ADC"/>
    <w:rsid w:val="00274D5C"/>
    <w:rsid w:val="00274E11"/>
    <w:rsid w:val="00275262"/>
    <w:rsid w:val="0027579B"/>
    <w:rsid w:val="00275CD5"/>
    <w:rsid w:val="00276C66"/>
    <w:rsid w:val="00276C87"/>
    <w:rsid w:val="00276E32"/>
    <w:rsid w:val="00276E38"/>
    <w:rsid w:val="0027715A"/>
    <w:rsid w:val="002779F6"/>
    <w:rsid w:val="00277A46"/>
    <w:rsid w:val="002802AF"/>
    <w:rsid w:val="002802DC"/>
    <w:rsid w:val="00280411"/>
    <w:rsid w:val="0028052A"/>
    <w:rsid w:val="00280A50"/>
    <w:rsid w:val="00280C81"/>
    <w:rsid w:val="00280DDD"/>
    <w:rsid w:val="00280E19"/>
    <w:rsid w:val="00281694"/>
    <w:rsid w:val="002816B3"/>
    <w:rsid w:val="002817C8"/>
    <w:rsid w:val="00281B1F"/>
    <w:rsid w:val="00281B51"/>
    <w:rsid w:val="00281BBE"/>
    <w:rsid w:val="00281C66"/>
    <w:rsid w:val="00281D63"/>
    <w:rsid w:val="00281DF9"/>
    <w:rsid w:val="002821F8"/>
    <w:rsid w:val="00282424"/>
    <w:rsid w:val="002825D4"/>
    <w:rsid w:val="00282623"/>
    <w:rsid w:val="00282A04"/>
    <w:rsid w:val="00282D40"/>
    <w:rsid w:val="00283455"/>
    <w:rsid w:val="0028361B"/>
    <w:rsid w:val="002836C7"/>
    <w:rsid w:val="00283A6F"/>
    <w:rsid w:val="00283B29"/>
    <w:rsid w:val="00283BD9"/>
    <w:rsid w:val="0028425D"/>
    <w:rsid w:val="002844DA"/>
    <w:rsid w:val="00284995"/>
    <w:rsid w:val="00284E19"/>
    <w:rsid w:val="00285380"/>
    <w:rsid w:val="00285540"/>
    <w:rsid w:val="00285726"/>
    <w:rsid w:val="00285B8A"/>
    <w:rsid w:val="00285F0F"/>
    <w:rsid w:val="0028605B"/>
    <w:rsid w:val="0028683B"/>
    <w:rsid w:val="00286A1E"/>
    <w:rsid w:val="00286DC2"/>
    <w:rsid w:val="00286DD2"/>
    <w:rsid w:val="002870D3"/>
    <w:rsid w:val="00287224"/>
    <w:rsid w:val="002873A8"/>
    <w:rsid w:val="0029136F"/>
    <w:rsid w:val="002914E4"/>
    <w:rsid w:val="002915C9"/>
    <w:rsid w:val="00291983"/>
    <w:rsid w:val="002920E9"/>
    <w:rsid w:val="002921F5"/>
    <w:rsid w:val="00293072"/>
    <w:rsid w:val="0029319B"/>
    <w:rsid w:val="00293387"/>
    <w:rsid w:val="00294262"/>
    <w:rsid w:val="0029468C"/>
    <w:rsid w:val="0029473B"/>
    <w:rsid w:val="00294CCA"/>
    <w:rsid w:val="0029511D"/>
    <w:rsid w:val="00295434"/>
    <w:rsid w:val="00295D1C"/>
    <w:rsid w:val="0029625C"/>
    <w:rsid w:val="00296412"/>
    <w:rsid w:val="00296804"/>
    <w:rsid w:val="002969C3"/>
    <w:rsid w:val="00296B7E"/>
    <w:rsid w:val="00297033"/>
    <w:rsid w:val="0029752E"/>
    <w:rsid w:val="00297D4B"/>
    <w:rsid w:val="002A020C"/>
    <w:rsid w:val="002A078D"/>
    <w:rsid w:val="002A099F"/>
    <w:rsid w:val="002A0C79"/>
    <w:rsid w:val="002A0F29"/>
    <w:rsid w:val="002A12A2"/>
    <w:rsid w:val="002A1418"/>
    <w:rsid w:val="002A1442"/>
    <w:rsid w:val="002A1BB7"/>
    <w:rsid w:val="002A218D"/>
    <w:rsid w:val="002A24D9"/>
    <w:rsid w:val="002A24F6"/>
    <w:rsid w:val="002A2745"/>
    <w:rsid w:val="002A2746"/>
    <w:rsid w:val="002A2788"/>
    <w:rsid w:val="002A285F"/>
    <w:rsid w:val="002A2A3C"/>
    <w:rsid w:val="002A2DC8"/>
    <w:rsid w:val="002A36D9"/>
    <w:rsid w:val="002A38EB"/>
    <w:rsid w:val="002A3C31"/>
    <w:rsid w:val="002A4200"/>
    <w:rsid w:val="002A46DD"/>
    <w:rsid w:val="002A47F6"/>
    <w:rsid w:val="002A4850"/>
    <w:rsid w:val="002A4936"/>
    <w:rsid w:val="002A50F3"/>
    <w:rsid w:val="002A543A"/>
    <w:rsid w:val="002A580D"/>
    <w:rsid w:val="002A5C4B"/>
    <w:rsid w:val="002A680A"/>
    <w:rsid w:val="002A6A18"/>
    <w:rsid w:val="002A6F3E"/>
    <w:rsid w:val="002A7F24"/>
    <w:rsid w:val="002A7FA4"/>
    <w:rsid w:val="002B0174"/>
    <w:rsid w:val="002B0188"/>
    <w:rsid w:val="002B0662"/>
    <w:rsid w:val="002B0FFD"/>
    <w:rsid w:val="002B17CF"/>
    <w:rsid w:val="002B1901"/>
    <w:rsid w:val="002B194F"/>
    <w:rsid w:val="002B1977"/>
    <w:rsid w:val="002B1B37"/>
    <w:rsid w:val="002B21EE"/>
    <w:rsid w:val="002B2935"/>
    <w:rsid w:val="002B2B8F"/>
    <w:rsid w:val="002B2EFC"/>
    <w:rsid w:val="002B33E6"/>
    <w:rsid w:val="002B34E7"/>
    <w:rsid w:val="002B35F4"/>
    <w:rsid w:val="002B399E"/>
    <w:rsid w:val="002B3A91"/>
    <w:rsid w:val="002B3B38"/>
    <w:rsid w:val="002B3BBE"/>
    <w:rsid w:val="002B4244"/>
    <w:rsid w:val="002B456D"/>
    <w:rsid w:val="002B4681"/>
    <w:rsid w:val="002B4852"/>
    <w:rsid w:val="002B48E3"/>
    <w:rsid w:val="002B5635"/>
    <w:rsid w:val="002B59F0"/>
    <w:rsid w:val="002B5B38"/>
    <w:rsid w:val="002B6057"/>
    <w:rsid w:val="002B60FD"/>
    <w:rsid w:val="002B61AD"/>
    <w:rsid w:val="002B63DB"/>
    <w:rsid w:val="002B685A"/>
    <w:rsid w:val="002B6CDF"/>
    <w:rsid w:val="002B716F"/>
    <w:rsid w:val="002B71CD"/>
    <w:rsid w:val="002B7454"/>
    <w:rsid w:val="002B7F4F"/>
    <w:rsid w:val="002C04E3"/>
    <w:rsid w:val="002C0E78"/>
    <w:rsid w:val="002C0FF6"/>
    <w:rsid w:val="002C1238"/>
    <w:rsid w:val="002C14BF"/>
    <w:rsid w:val="002C192C"/>
    <w:rsid w:val="002C1BD0"/>
    <w:rsid w:val="002C213F"/>
    <w:rsid w:val="002C232B"/>
    <w:rsid w:val="002C2B61"/>
    <w:rsid w:val="002C2DA2"/>
    <w:rsid w:val="002C2EDC"/>
    <w:rsid w:val="002C2EFA"/>
    <w:rsid w:val="002C32D6"/>
    <w:rsid w:val="002C3631"/>
    <w:rsid w:val="002C43B3"/>
    <w:rsid w:val="002C447E"/>
    <w:rsid w:val="002C4666"/>
    <w:rsid w:val="002C4754"/>
    <w:rsid w:val="002C4832"/>
    <w:rsid w:val="002C4A6A"/>
    <w:rsid w:val="002C4BC5"/>
    <w:rsid w:val="002C53E3"/>
    <w:rsid w:val="002C542D"/>
    <w:rsid w:val="002C5965"/>
    <w:rsid w:val="002C6574"/>
    <w:rsid w:val="002C68A9"/>
    <w:rsid w:val="002C6A91"/>
    <w:rsid w:val="002C716D"/>
    <w:rsid w:val="002C76CA"/>
    <w:rsid w:val="002C78E5"/>
    <w:rsid w:val="002C7D01"/>
    <w:rsid w:val="002D08A6"/>
    <w:rsid w:val="002D0B7A"/>
    <w:rsid w:val="002D0C50"/>
    <w:rsid w:val="002D0FB9"/>
    <w:rsid w:val="002D10D9"/>
    <w:rsid w:val="002D112D"/>
    <w:rsid w:val="002D141B"/>
    <w:rsid w:val="002D17EB"/>
    <w:rsid w:val="002D1D59"/>
    <w:rsid w:val="002D1D7F"/>
    <w:rsid w:val="002D1ED9"/>
    <w:rsid w:val="002D206F"/>
    <w:rsid w:val="002D217F"/>
    <w:rsid w:val="002D2469"/>
    <w:rsid w:val="002D272F"/>
    <w:rsid w:val="002D297E"/>
    <w:rsid w:val="002D2D3B"/>
    <w:rsid w:val="002D2E3F"/>
    <w:rsid w:val="002D356F"/>
    <w:rsid w:val="002D365D"/>
    <w:rsid w:val="002D3B67"/>
    <w:rsid w:val="002D3ED5"/>
    <w:rsid w:val="002D4336"/>
    <w:rsid w:val="002D4CFF"/>
    <w:rsid w:val="002D5202"/>
    <w:rsid w:val="002D5459"/>
    <w:rsid w:val="002D5507"/>
    <w:rsid w:val="002D5577"/>
    <w:rsid w:val="002D5794"/>
    <w:rsid w:val="002D57E4"/>
    <w:rsid w:val="002D5AB8"/>
    <w:rsid w:val="002D5CCE"/>
    <w:rsid w:val="002D5E2B"/>
    <w:rsid w:val="002D5F8B"/>
    <w:rsid w:val="002D6222"/>
    <w:rsid w:val="002D624E"/>
    <w:rsid w:val="002D6AAA"/>
    <w:rsid w:val="002D6EDC"/>
    <w:rsid w:val="002D71EB"/>
    <w:rsid w:val="002D78E8"/>
    <w:rsid w:val="002D7A6A"/>
    <w:rsid w:val="002D7EB9"/>
    <w:rsid w:val="002D7F60"/>
    <w:rsid w:val="002E0344"/>
    <w:rsid w:val="002E042E"/>
    <w:rsid w:val="002E0D4D"/>
    <w:rsid w:val="002E0DA8"/>
    <w:rsid w:val="002E0DB0"/>
    <w:rsid w:val="002E1BEB"/>
    <w:rsid w:val="002E245A"/>
    <w:rsid w:val="002E2579"/>
    <w:rsid w:val="002E2766"/>
    <w:rsid w:val="002E2B7E"/>
    <w:rsid w:val="002E2D80"/>
    <w:rsid w:val="002E2E58"/>
    <w:rsid w:val="002E315B"/>
    <w:rsid w:val="002E3270"/>
    <w:rsid w:val="002E32C9"/>
    <w:rsid w:val="002E339F"/>
    <w:rsid w:val="002E34AF"/>
    <w:rsid w:val="002E368A"/>
    <w:rsid w:val="002E3EA4"/>
    <w:rsid w:val="002E4119"/>
    <w:rsid w:val="002E43C5"/>
    <w:rsid w:val="002E4651"/>
    <w:rsid w:val="002E47B1"/>
    <w:rsid w:val="002E4FF9"/>
    <w:rsid w:val="002E5228"/>
    <w:rsid w:val="002E5236"/>
    <w:rsid w:val="002E5963"/>
    <w:rsid w:val="002E5D37"/>
    <w:rsid w:val="002E6070"/>
    <w:rsid w:val="002E6242"/>
    <w:rsid w:val="002E66EF"/>
    <w:rsid w:val="002E6B58"/>
    <w:rsid w:val="002E6DAC"/>
    <w:rsid w:val="002E7037"/>
    <w:rsid w:val="002E7162"/>
    <w:rsid w:val="002E7382"/>
    <w:rsid w:val="002E749D"/>
    <w:rsid w:val="002E7EB5"/>
    <w:rsid w:val="002F003B"/>
    <w:rsid w:val="002F0460"/>
    <w:rsid w:val="002F06DB"/>
    <w:rsid w:val="002F09AB"/>
    <w:rsid w:val="002F0E93"/>
    <w:rsid w:val="002F13BF"/>
    <w:rsid w:val="002F13E0"/>
    <w:rsid w:val="002F18B7"/>
    <w:rsid w:val="002F1E61"/>
    <w:rsid w:val="002F208F"/>
    <w:rsid w:val="002F221B"/>
    <w:rsid w:val="002F2232"/>
    <w:rsid w:val="002F2945"/>
    <w:rsid w:val="002F2C8F"/>
    <w:rsid w:val="002F2EB2"/>
    <w:rsid w:val="002F302E"/>
    <w:rsid w:val="002F3060"/>
    <w:rsid w:val="002F31BE"/>
    <w:rsid w:val="002F345F"/>
    <w:rsid w:val="002F3663"/>
    <w:rsid w:val="002F3685"/>
    <w:rsid w:val="002F3888"/>
    <w:rsid w:val="002F3BE2"/>
    <w:rsid w:val="002F3C3B"/>
    <w:rsid w:val="002F4049"/>
    <w:rsid w:val="002F406B"/>
    <w:rsid w:val="002F57A5"/>
    <w:rsid w:val="002F57F8"/>
    <w:rsid w:val="002F583E"/>
    <w:rsid w:val="002F5D64"/>
    <w:rsid w:val="002F6B22"/>
    <w:rsid w:val="002F714D"/>
    <w:rsid w:val="002F75FF"/>
    <w:rsid w:val="002F7B26"/>
    <w:rsid w:val="002F7C14"/>
    <w:rsid w:val="002F7EEA"/>
    <w:rsid w:val="00300098"/>
    <w:rsid w:val="00300105"/>
    <w:rsid w:val="003001DB"/>
    <w:rsid w:val="003006CE"/>
    <w:rsid w:val="00300751"/>
    <w:rsid w:val="003008E1"/>
    <w:rsid w:val="00300F18"/>
    <w:rsid w:val="00301338"/>
    <w:rsid w:val="003013D3"/>
    <w:rsid w:val="00301544"/>
    <w:rsid w:val="00301B1D"/>
    <w:rsid w:val="00302351"/>
    <w:rsid w:val="00302B7A"/>
    <w:rsid w:val="00302EE1"/>
    <w:rsid w:val="0030339F"/>
    <w:rsid w:val="003033A7"/>
    <w:rsid w:val="00303729"/>
    <w:rsid w:val="0030412E"/>
    <w:rsid w:val="0030435F"/>
    <w:rsid w:val="00304604"/>
    <w:rsid w:val="00304EB8"/>
    <w:rsid w:val="00304EC0"/>
    <w:rsid w:val="00305585"/>
    <w:rsid w:val="00305750"/>
    <w:rsid w:val="003058B0"/>
    <w:rsid w:val="00305CB2"/>
    <w:rsid w:val="00305ED8"/>
    <w:rsid w:val="003060C6"/>
    <w:rsid w:val="00306174"/>
    <w:rsid w:val="00307425"/>
    <w:rsid w:val="00307B49"/>
    <w:rsid w:val="00310170"/>
    <w:rsid w:val="00310206"/>
    <w:rsid w:val="00310248"/>
    <w:rsid w:val="00310BB3"/>
    <w:rsid w:val="00310CD1"/>
    <w:rsid w:val="003117C2"/>
    <w:rsid w:val="00311A84"/>
    <w:rsid w:val="00311B09"/>
    <w:rsid w:val="00311D4A"/>
    <w:rsid w:val="00312706"/>
    <w:rsid w:val="003129A7"/>
    <w:rsid w:val="00312B60"/>
    <w:rsid w:val="0031328C"/>
    <w:rsid w:val="0031336C"/>
    <w:rsid w:val="003135AF"/>
    <w:rsid w:val="003137E5"/>
    <w:rsid w:val="00313F9B"/>
    <w:rsid w:val="0031413A"/>
    <w:rsid w:val="00314321"/>
    <w:rsid w:val="003146ED"/>
    <w:rsid w:val="0031496B"/>
    <w:rsid w:val="00315373"/>
    <w:rsid w:val="003154C0"/>
    <w:rsid w:val="003159F9"/>
    <w:rsid w:val="00315A91"/>
    <w:rsid w:val="00315D87"/>
    <w:rsid w:val="00316383"/>
    <w:rsid w:val="00316638"/>
    <w:rsid w:val="00316B2A"/>
    <w:rsid w:val="00316D38"/>
    <w:rsid w:val="0031725D"/>
    <w:rsid w:val="003172FD"/>
    <w:rsid w:val="003175BF"/>
    <w:rsid w:val="0032056B"/>
    <w:rsid w:val="00320BBC"/>
    <w:rsid w:val="0032111F"/>
    <w:rsid w:val="0032126A"/>
    <w:rsid w:val="00321301"/>
    <w:rsid w:val="0032136D"/>
    <w:rsid w:val="00321FB0"/>
    <w:rsid w:val="0032211F"/>
    <w:rsid w:val="003224A5"/>
    <w:rsid w:val="00322923"/>
    <w:rsid w:val="00322B04"/>
    <w:rsid w:val="003231BA"/>
    <w:rsid w:val="003231DE"/>
    <w:rsid w:val="00323205"/>
    <w:rsid w:val="003239A2"/>
    <w:rsid w:val="00323AB9"/>
    <w:rsid w:val="00323F72"/>
    <w:rsid w:val="003247B9"/>
    <w:rsid w:val="003248D1"/>
    <w:rsid w:val="00324B37"/>
    <w:rsid w:val="00324C27"/>
    <w:rsid w:val="00325157"/>
    <w:rsid w:val="003254CB"/>
    <w:rsid w:val="003255E2"/>
    <w:rsid w:val="00325633"/>
    <w:rsid w:val="00325889"/>
    <w:rsid w:val="00325F5C"/>
    <w:rsid w:val="00326369"/>
    <w:rsid w:val="00326A2C"/>
    <w:rsid w:val="00326CFC"/>
    <w:rsid w:val="00326F3A"/>
    <w:rsid w:val="003271DA"/>
    <w:rsid w:val="00327D08"/>
    <w:rsid w:val="003308E7"/>
    <w:rsid w:val="003309B0"/>
    <w:rsid w:val="00330D7C"/>
    <w:rsid w:val="00331508"/>
    <w:rsid w:val="0033160D"/>
    <w:rsid w:val="0033172F"/>
    <w:rsid w:val="0033194B"/>
    <w:rsid w:val="00331A8D"/>
    <w:rsid w:val="00331AA4"/>
    <w:rsid w:val="00331B77"/>
    <w:rsid w:val="00331C1A"/>
    <w:rsid w:val="003326AD"/>
    <w:rsid w:val="003329C8"/>
    <w:rsid w:val="00332B4A"/>
    <w:rsid w:val="00332C33"/>
    <w:rsid w:val="00333399"/>
    <w:rsid w:val="0033345D"/>
    <w:rsid w:val="003338F4"/>
    <w:rsid w:val="003339E5"/>
    <w:rsid w:val="00333D37"/>
    <w:rsid w:val="00333F2B"/>
    <w:rsid w:val="00333FBC"/>
    <w:rsid w:val="003344A3"/>
    <w:rsid w:val="003344A9"/>
    <w:rsid w:val="003347B0"/>
    <w:rsid w:val="00334846"/>
    <w:rsid w:val="003349B2"/>
    <w:rsid w:val="00334B68"/>
    <w:rsid w:val="00334EC9"/>
    <w:rsid w:val="003355C0"/>
    <w:rsid w:val="003362D4"/>
    <w:rsid w:val="00336C0C"/>
    <w:rsid w:val="00336C34"/>
    <w:rsid w:val="00336CA9"/>
    <w:rsid w:val="00336D5A"/>
    <w:rsid w:val="0033786E"/>
    <w:rsid w:val="00337C01"/>
    <w:rsid w:val="00340085"/>
    <w:rsid w:val="00340871"/>
    <w:rsid w:val="00340956"/>
    <w:rsid w:val="003410D3"/>
    <w:rsid w:val="003411F8"/>
    <w:rsid w:val="00341593"/>
    <w:rsid w:val="00341B0F"/>
    <w:rsid w:val="00341DED"/>
    <w:rsid w:val="003423B1"/>
    <w:rsid w:val="0034274C"/>
    <w:rsid w:val="003427CB"/>
    <w:rsid w:val="0034282D"/>
    <w:rsid w:val="00342FB3"/>
    <w:rsid w:val="003445ED"/>
    <w:rsid w:val="003446C1"/>
    <w:rsid w:val="0034474A"/>
    <w:rsid w:val="00344766"/>
    <w:rsid w:val="00344BF0"/>
    <w:rsid w:val="00344D17"/>
    <w:rsid w:val="00344F88"/>
    <w:rsid w:val="00345555"/>
    <w:rsid w:val="00345887"/>
    <w:rsid w:val="0034590E"/>
    <w:rsid w:val="00345A9B"/>
    <w:rsid w:val="00345BE7"/>
    <w:rsid w:val="00345F34"/>
    <w:rsid w:val="00346443"/>
    <w:rsid w:val="0034663B"/>
    <w:rsid w:val="003466D9"/>
    <w:rsid w:val="00346904"/>
    <w:rsid w:val="00346B2B"/>
    <w:rsid w:val="00346B3F"/>
    <w:rsid w:val="00347B8C"/>
    <w:rsid w:val="003503BF"/>
    <w:rsid w:val="00350699"/>
    <w:rsid w:val="00350B0E"/>
    <w:rsid w:val="003511C7"/>
    <w:rsid w:val="003517F9"/>
    <w:rsid w:val="00351DFA"/>
    <w:rsid w:val="00351E12"/>
    <w:rsid w:val="003526C6"/>
    <w:rsid w:val="003526F2"/>
    <w:rsid w:val="00352834"/>
    <w:rsid w:val="003528C8"/>
    <w:rsid w:val="00352ECA"/>
    <w:rsid w:val="00352F5D"/>
    <w:rsid w:val="00353DDF"/>
    <w:rsid w:val="00353EA8"/>
    <w:rsid w:val="00354C02"/>
    <w:rsid w:val="003551FC"/>
    <w:rsid w:val="003558FB"/>
    <w:rsid w:val="003563AC"/>
    <w:rsid w:val="0035656D"/>
    <w:rsid w:val="003566C5"/>
    <w:rsid w:val="003566D5"/>
    <w:rsid w:val="0035683E"/>
    <w:rsid w:val="00356F56"/>
    <w:rsid w:val="003572F5"/>
    <w:rsid w:val="00357385"/>
    <w:rsid w:val="00357570"/>
    <w:rsid w:val="00360263"/>
    <w:rsid w:val="00360DCA"/>
    <w:rsid w:val="003611E7"/>
    <w:rsid w:val="0036155D"/>
    <w:rsid w:val="00361AF4"/>
    <w:rsid w:val="00361D71"/>
    <w:rsid w:val="00362063"/>
    <w:rsid w:val="003626EA"/>
    <w:rsid w:val="003627A7"/>
    <w:rsid w:val="00362973"/>
    <w:rsid w:val="003632C9"/>
    <w:rsid w:val="00363786"/>
    <w:rsid w:val="003638F5"/>
    <w:rsid w:val="0036394A"/>
    <w:rsid w:val="00363966"/>
    <w:rsid w:val="00363AD0"/>
    <w:rsid w:val="003642DF"/>
    <w:rsid w:val="003645A9"/>
    <w:rsid w:val="00364A6C"/>
    <w:rsid w:val="0036515F"/>
    <w:rsid w:val="00365298"/>
    <w:rsid w:val="0036556C"/>
    <w:rsid w:val="00365B08"/>
    <w:rsid w:val="00366054"/>
    <w:rsid w:val="003661F3"/>
    <w:rsid w:val="0036636C"/>
    <w:rsid w:val="00366744"/>
    <w:rsid w:val="00366A67"/>
    <w:rsid w:val="00367004"/>
    <w:rsid w:val="003672AD"/>
    <w:rsid w:val="00367335"/>
    <w:rsid w:val="00367476"/>
    <w:rsid w:val="00367718"/>
    <w:rsid w:val="003700DC"/>
    <w:rsid w:val="00370155"/>
    <w:rsid w:val="003705B1"/>
    <w:rsid w:val="003707CB"/>
    <w:rsid w:val="00370B35"/>
    <w:rsid w:val="00370E40"/>
    <w:rsid w:val="00370EC3"/>
    <w:rsid w:val="00371854"/>
    <w:rsid w:val="0037203C"/>
    <w:rsid w:val="00372180"/>
    <w:rsid w:val="0037279B"/>
    <w:rsid w:val="003727B9"/>
    <w:rsid w:val="003728CE"/>
    <w:rsid w:val="00372A14"/>
    <w:rsid w:val="00372B92"/>
    <w:rsid w:val="00373107"/>
    <w:rsid w:val="003735F4"/>
    <w:rsid w:val="00373C46"/>
    <w:rsid w:val="00373D11"/>
    <w:rsid w:val="00373F68"/>
    <w:rsid w:val="0037415E"/>
    <w:rsid w:val="003746C8"/>
    <w:rsid w:val="003748ED"/>
    <w:rsid w:val="00374950"/>
    <w:rsid w:val="00374990"/>
    <w:rsid w:val="003749B9"/>
    <w:rsid w:val="00374B54"/>
    <w:rsid w:val="00374FC1"/>
    <w:rsid w:val="003750E3"/>
    <w:rsid w:val="00375191"/>
    <w:rsid w:val="003752B6"/>
    <w:rsid w:val="00375327"/>
    <w:rsid w:val="0037588F"/>
    <w:rsid w:val="0037593D"/>
    <w:rsid w:val="00375A75"/>
    <w:rsid w:val="00375E72"/>
    <w:rsid w:val="00375FA9"/>
    <w:rsid w:val="003763F7"/>
    <w:rsid w:val="003764FD"/>
    <w:rsid w:val="0037682F"/>
    <w:rsid w:val="00376BEE"/>
    <w:rsid w:val="00376C12"/>
    <w:rsid w:val="00377034"/>
    <w:rsid w:val="003770BE"/>
    <w:rsid w:val="00377166"/>
    <w:rsid w:val="0037778E"/>
    <w:rsid w:val="0037786E"/>
    <w:rsid w:val="00377AEC"/>
    <w:rsid w:val="003800A0"/>
    <w:rsid w:val="0038083D"/>
    <w:rsid w:val="00380B2F"/>
    <w:rsid w:val="00380B63"/>
    <w:rsid w:val="00380BD4"/>
    <w:rsid w:val="00382142"/>
    <w:rsid w:val="00382533"/>
    <w:rsid w:val="00382CC9"/>
    <w:rsid w:val="003831B5"/>
    <w:rsid w:val="0038328A"/>
    <w:rsid w:val="003833B0"/>
    <w:rsid w:val="00383554"/>
    <w:rsid w:val="0038366B"/>
    <w:rsid w:val="00383AD0"/>
    <w:rsid w:val="003842D3"/>
    <w:rsid w:val="00384380"/>
    <w:rsid w:val="00384A0C"/>
    <w:rsid w:val="00384AE9"/>
    <w:rsid w:val="00384C74"/>
    <w:rsid w:val="00384ECB"/>
    <w:rsid w:val="00385077"/>
    <w:rsid w:val="00385376"/>
    <w:rsid w:val="00385896"/>
    <w:rsid w:val="00385AB5"/>
    <w:rsid w:val="00385F51"/>
    <w:rsid w:val="00386230"/>
    <w:rsid w:val="003864AC"/>
    <w:rsid w:val="003865E9"/>
    <w:rsid w:val="00386B78"/>
    <w:rsid w:val="00387285"/>
    <w:rsid w:val="003872FD"/>
    <w:rsid w:val="0038749D"/>
    <w:rsid w:val="003878C8"/>
    <w:rsid w:val="00387EBC"/>
    <w:rsid w:val="0039005F"/>
    <w:rsid w:val="003906EA"/>
    <w:rsid w:val="00390738"/>
    <w:rsid w:val="00390775"/>
    <w:rsid w:val="00390B14"/>
    <w:rsid w:val="00390F18"/>
    <w:rsid w:val="00390F9D"/>
    <w:rsid w:val="00391504"/>
    <w:rsid w:val="00391AAE"/>
    <w:rsid w:val="00391BBF"/>
    <w:rsid w:val="00391C30"/>
    <w:rsid w:val="0039268E"/>
    <w:rsid w:val="003927E4"/>
    <w:rsid w:val="00392890"/>
    <w:rsid w:val="00392941"/>
    <w:rsid w:val="003931BA"/>
    <w:rsid w:val="00393552"/>
    <w:rsid w:val="0039375F"/>
    <w:rsid w:val="003938AC"/>
    <w:rsid w:val="003939D0"/>
    <w:rsid w:val="00393A82"/>
    <w:rsid w:val="00393BA2"/>
    <w:rsid w:val="0039447F"/>
    <w:rsid w:val="0039457A"/>
    <w:rsid w:val="00394E4B"/>
    <w:rsid w:val="00395D7A"/>
    <w:rsid w:val="00396690"/>
    <w:rsid w:val="00396AC0"/>
    <w:rsid w:val="00396D25"/>
    <w:rsid w:val="00397630"/>
    <w:rsid w:val="0039784F"/>
    <w:rsid w:val="00397A3C"/>
    <w:rsid w:val="00397EE9"/>
    <w:rsid w:val="003A003F"/>
    <w:rsid w:val="003A00D4"/>
    <w:rsid w:val="003A0279"/>
    <w:rsid w:val="003A0C3B"/>
    <w:rsid w:val="003A10B5"/>
    <w:rsid w:val="003A10CA"/>
    <w:rsid w:val="003A127D"/>
    <w:rsid w:val="003A174F"/>
    <w:rsid w:val="003A1BB8"/>
    <w:rsid w:val="003A20F5"/>
    <w:rsid w:val="003A2524"/>
    <w:rsid w:val="003A29FB"/>
    <w:rsid w:val="003A30B9"/>
    <w:rsid w:val="003A3206"/>
    <w:rsid w:val="003A3281"/>
    <w:rsid w:val="003A33D0"/>
    <w:rsid w:val="003A3967"/>
    <w:rsid w:val="003A3C1B"/>
    <w:rsid w:val="003A422C"/>
    <w:rsid w:val="003A42B7"/>
    <w:rsid w:val="003A44C0"/>
    <w:rsid w:val="003A46D4"/>
    <w:rsid w:val="003A4978"/>
    <w:rsid w:val="003A4B35"/>
    <w:rsid w:val="003A4E5C"/>
    <w:rsid w:val="003A51EB"/>
    <w:rsid w:val="003A5411"/>
    <w:rsid w:val="003A542F"/>
    <w:rsid w:val="003A5500"/>
    <w:rsid w:val="003A55DE"/>
    <w:rsid w:val="003A5648"/>
    <w:rsid w:val="003A5E45"/>
    <w:rsid w:val="003A5FA2"/>
    <w:rsid w:val="003A6007"/>
    <w:rsid w:val="003A6A2E"/>
    <w:rsid w:val="003A6CA8"/>
    <w:rsid w:val="003A6D4D"/>
    <w:rsid w:val="003A6EBB"/>
    <w:rsid w:val="003A7021"/>
    <w:rsid w:val="003A715D"/>
    <w:rsid w:val="003A7743"/>
    <w:rsid w:val="003A7C4A"/>
    <w:rsid w:val="003B0182"/>
    <w:rsid w:val="003B041C"/>
    <w:rsid w:val="003B071C"/>
    <w:rsid w:val="003B0BF5"/>
    <w:rsid w:val="003B1EE7"/>
    <w:rsid w:val="003B3074"/>
    <w:rsid w:val="003B3AFF"/>
    <w:rsid w:val="003B3E1E"/>
    <w:rsid w:val="003B3F4F"/>
    <w:rsid w:val="003B419A"/>
    <w:rsid w:val="003B44E4"/>
    <w:rsid w:val="003B47AF"/>
    <w:rsid w:val="003B4CDE"/>
    <w:rsid w:val="003B4FC6"/>
    <w:rsid w:val="003B58C4"/>
    <w:rsid w:val="003B59BF"/>
    <w:rsid w:val="003B5B24"/>
    <w:rsid w:val="003B5F3E"/>
    <w:rsid w:val="003B6038"/>
    <w:rsid w:val="003B6148"/>
    <w:rsid w:val="003B6200"/>
    <w:rsid w:val="003B625C"/>
    <w:rsid w:val="003B6637"/>
    <w:rsid w:val="003B6672"/>
    <w:rsid w:val="003B67ED"/>
    <w:rsid w:val="003B68DA"/>
    <w:rsid w:val="003B6994"/>
    <w:rsid w:val="003B6FFD"/>
    <w:rsid w:val="003B7407"/>
    <w:rsid w:val="003B7858"/>
    <w:rsid w:val="003B7A9B"/>
    <w:rsid w:val="003C0240"/>
    <w:rsid w:val="003C06F9"/>
    <w:rsid w:val="003C0705"/>
    <w:rsid w:val="003C0A9A"/>
    <w:rsid w:val="003C0AA1"/>
    <w:rsid w:val="003C0AB3"/>
    <w:rsid w:val="003C0B01"/>
    <w:rsid w:val="003C0B38"/>
    <w:rsid w:val="003C0C69"/>
    <w:rsid w:val="003C0E5C"/>
    <w:rsid w:val="003C15E7"/>
    <w:rsid w:val="003C19CB"/>
    <w:rsid w:val="003C1B8F"/>
    <w:rsid w:val="003C2627"/>
    <w:rsid w:val="003C278A"/>
    <w:rsid w:val="003C296F"/>
    <w:rsid w:val="003C2AA6"/>
    <w:rsid w:val="003C2F42"/>
    <w:rsid w:val="003C31A0"/>
    <w:rsid w:val="003C3712"/>
    <w:rsid w:val="003C3EEB"/>
    <w:rsid w:val="003C3F7B"/>
    <w:rsid w:val="003C3FD4"/>
    <w:rsid w:val="003C4D18"/>
    <w:rsid w:val="003C4DAF"/>
    <w:rsid w:val="003C553C"/>
    <w:rsid w:val="003C5894"/>
    <w:rsid w:val="003C598B"/>
    <w:rsid w:val="003C63A7"/>
    <w:rsid w:val="003C66D7"/>
    <w:rsid w:val="003C6748"/>
    <w:rsid w:val="003C67C3"/>
    <w:rsid w:val="003C6839"/>
    <w:rsid w:val="003C6CA6"/>
    <w:rsid w:val="003C6CBC"/>
    <w:rsid w:val="003C6CFB"/>
    <w:rsid w:val="003C6D5A"/>
    <w:rsid w:val="003C6F14"/>
    <w:rsid w:val="003C788A"/>
    <w:rsid w:val="003C7D93"/>
    <w:rsid w:val="003C7F36"/>
    <w:rsid w:val="003D02B7"/>
    <w:rsid w:val="003D10D3"/>
    <w:rsid w:val="003D1450"/>
    <w:rsid w:val="003D14D6"/>
    <w:rsid w:val="003D1556"/>
    <w:rsid w:val="003D163F"/>
    <w:rsid w:val="003D1D8C"/>
    <w:rsid w:val="003D203F"/>
    <w:rsid w:val="003D2242"/>
    <w:rsid w:val="003D231C"/>
    <w:rsid w:val="003D242B"/>
    <w:rsid w:val="003D27FB"/>
    <w:rsid w:val="003D2E50"/>
    <w:rsid w:val="003D30DE"/>
    <w:rsid w:val="003D3197"/>
    <w:rsid w:val="003D374E"/>
    <w:rsid w:val="003D37DE"/>
    <w:rsid w:val="003D3B3F"/>
    <w:rsid w:val="003D3BEB"/>
    <w:rsid w:val="003D3F3B"/>
    <w:rsid w:val="003D4547"/>
    <w:rsid w:val="003D45D8"/>
    <w:rsid w:val="003D47CC"/>
    <w:rsid w:val="003D4FDD"/>
    <w:rsid w:val="003D5248"/>
    <w:rsid w:val="003D571E"/>
    <w:rsid w:val="003D734D"/>
    <w:rsid w:val="003D7E51"/>
    <w:rsid w:val="003E0085"/>
    <w:rsid w:val="003E023F"/>
    <w:rsid w:val="003E0731"/>
    <w:rsid w:val="003E07F8"/>
    <w:rsid w:val="003E0CAF"/>
    <w:rsid w:val="003E0E33"/>
    <w:rsid w:val="003E1699"/>
    <w:rsid w:val="003E1731"/>
    <w:rsid w:val="003E1852"/>
    <w:rsid w:val="003E1B53"/>
    <w:rsid w:val="003E1B5A"/>
    <w:rsid w:val="003E255F"/>
    <w:rsid w:val="003E2973"/>
    <w:rsid w:val="003E2BD9"/>
    <w:rsid w:val="003E303B"/>
    <w:rsid w:val="003E3626"/>
    <w:rsid w:val="003E37EC"/>
    <w:rsid w:val="003E396C"/>
    <w:rsid w:val="003E3CDC"/>
    <w:rsid w:val="003E4068"/>
    <w:rsid w:val="003E4083"/>
    <w:rsid w:val="003E46CA"/>
    <w:rsid w:val="003E47AA"/>
    <w:rsid w:val="003E4AEB"/>
    <w:rsid w:val="003E4FFB"/>
    <w:rsid w:val="003E54DB"/>
    <w:rsid w:val="003E569B"/>
    <w:rsid w:val="003E593F"/>
    <w:rsid w:val="003E5A93"/>
    <w:rsid w:val="003E5BA8"/>
    <w:rsid w:val="003E5D43"/>
    <w:rsid w:val="003E5E11"/>
    <w:rsid w:val="003E5E5A"/>
    <w:rsid w:val="003E649A"/>
    <w:rsid w:val="003E6E94"/>
    <w:rsid w:val="003E7A0B"/>
    <w:rsid w:val="003E7BBA"/>
    <w:rsid w:val="003E7FF3"/>
    <w:rsid w:val="003F0734"/>
    <w:rsid w:val="003F07AB"/>
    <w:rsid w:val="003F08F2"/>
    <w:rsid w:val="003F0AB9"/>
    <w:rsid w:val="003F109D"/>
    <w:rsid w:val="003F1221"/>
    <w:rsid w:val="003F12EC"/>
    <w:rsid w:val="003F1937"/>
    <w:rsid w:val="003F1EB4"/>
    <w:rsid w:val="003F2676"/>
    <w:rsid w:val="003F2F5B"/>
    <w:rsid w:val="003F32CF"/>
    <w:rsid w:val="003F32F8"/>
    <w:rsid w:val="003F36B3"/>
    <w:rsid w:val="003F3AE0"/>
    <w:rsid w:val="003F3EC5"/>
    <w:rsid w:val="003F3F75"/>
    <w:rsid w:val="003F3FDE"/>
    <w:rsid w:val="003F4096"/>
    <w:rsid w:val="003F42E2"/>
    <w:rsid w:val="003F43AB"/>
    <w:rsid w:val="003F4646"/>
    <w:rsid w:val="003F4CCA"/>
    <w:rsid w:val="003F5124"/>
    <w:rsid w:val="003F5450"/>
    <w:rsid w:val="003F5AC4"/>
    <w:rsid w:val="003F5B5C"/>
    <w:rsid w:val="003F61FA"/>
    <w:rsid w:val="003F6742"/>
    <w:rsid w:val="003F6A6E"/>
    <w:rsid w:val="003F6E34"/>
    <w:rsid w:val="003F6F17"/>
    <w:rsid w:val="003F708B"/>
    <w:rsid w:val="003F7486"/>
    <w:rsid w:val="003F7530"/>
    <w:rsid w:val="003F754F"/>
    <w:rsid w:val="003F77F8"/>
    <w:rsid w:val="003F7803"/>
    <w:rsid w:val="003F7894"/>
    <w:rsid w:val="003F7B59"/>
    <w:rsid w:val="003F7D67"/>
    <w:rsid w:val="004002D6"/>
    <w:rsid w:val="0040055A"/>
    <w:rsid w:val="00400801"/>
    <w:rsid w:val="0040087A"/>
    <w:rsid w:val="0040168D"/>
    <w:rsid w:val="004016A8"/>
    <w:rsid w:val="004016D0"/>
    <w:rsid w:val="00401E3C"/>
    <w:rsid w:val="00401E42"/>
    <w:rsid w:val="00402820"/>
    <w:rsid w:val="0040289D"/>
    <w:rsid w:val="00402ABC"/>
    <w:rsid w:val="00402BA5"/>
    <w:rsid w:val="00402EA0"/>
    <w:rsid w:val="00403571"/>
    <w:rsid w:val="00403641"/>
    <w:rsid w:val="0040372F"/>
    <w:rsid w:val="004037F4"/>
    <w:rsid w:val="0040387C"/>
    <w:rsid w:val="00403DC8"/>
    <w:rsid w:val="00404033"/>
    <w:rsid w:val="00404171"/>
    <w:rsid w:val="00404433"/>
    <w:rsid w:val="00404B76"/>
    <w:rsid w:val="00404CD1"/>
    <w:rsid w:val="00405128"/>
    <w:rsid w:val="0040546D"/>
    <w:rsid w:val="0040583E"/>
    <w:rsid w:val="00405C51"/>
    <w:rsid w:val="00405CC2"/>
    <w:rsid w:val="00405D37"/>
    <w:rsid w:val="004060FE"/>
    <w:rsid w:val="004061E4"/>
    <w:rsid w:val="004064CE"/>
    <w:rsid w:val="00406984"/>
    <w:rsid w:val="004069AE"/>
    <w:rsid w:val="00406D2A"/>
    <w:rsid w:val="00406DB0"/>
    <w:rsid w:val="00406DBA"/>
    <w:rsid w:val="00406EA3"/>
    <w:rsid w:val="004071E2"/>
    <w:rsid w:val="0040741A"/>
    <w:rsid w:val="00407454"/>
    <w:rsid w:val="00407B81"/>
    <w:rsid w:val="00407B95"/>
    <w:rsid w:val="004101DB"/>
    <w:rsid w:val="004105C6"/>
    <w:rsid w:val="00410724"/>
    <w:rsid w:val="0041095D"/>
    <w:rsid w:val="00410A2B"/>
    <w:rsid w:val="00410B81"/>
    <w:rsid w:val="004111E7"/>
    <w:rsid w:val="00411725"/>
    <w:rsid w:val="00411B20"/>
    <w:rsid w:val="00411CBF"/>
    <w:rsid w:val="004120EE"/>
    <w:rsid w:val="00412628"/>
    <w:rsid w:val="0041262B"/>
    <w:rsid w:val="00412677"/>
    <w:rsid w:val="00412C41"/>
    <w:rsid w:val="00413077"/>
    <w:rsid w:val="0041311F"/>
    <w:rsid w:val="0041374B"/>
    <w:rsid w:val="004140EA"/>
    <w:rsid w:val="004142A2"/>
    <w:rsid w:val="004149C4"/>
    <w:rsid w:val="00414D44"/>
    <w:rsid w:val="00414F2F"/>
    <w:rsid w:val="004156A7"/>
    <w:rsid w:val="004156CF"/>
    <w:rsid w:val="00415929"/>
    <w:rsid w:val="00415C09"/>
    <w:rsid w:val="004160FD"/>
    <w:rsid w:val="0041671E"/>
    <w:rsid w:val="00416764"/>
    <w:rsid w:val="0041716E"/>
    <w:rsid w:val="00417635"/>
    <w:rsid w:val="004177A0"/>
    <w:rsid w:val="00417D5E"/>
    <w:rsid w:val="00417FC7"/>
    <w:rsid w:val="004201D9"/>
    <w:rsid w:val="00420217"/>
    <w:rsid w:val="00420AAF"/>
    <w:rsid w:val="00420AD0"/>
    <w:rsid w:val="00420B0F"/>
    <w:rsid w:val="004210AB"/>
    <w:rsid w:val="00421349"/>
    <w:rsid w:val="0042142D"/>
    <w:rsid w:val="00421580"/>
    <w:rsid w:val="00421717"/>
    <w:rsid w:val="00421A0E"/>
    <w:rsid w:val="00421E08"/>
    <w:rsid w:val="00421E9A"/>
    <w:rsid w:val="00421F2F"/>
    <w:rsid w:val="004221E5"/>
    <w:rsid w:val="00422338"/>
    <w:rsid w:val="004224FE"/>
    <w:rsid w:val="0042268F"/>
    <w:rsid w:val="004227B4"/>
    <w:rsid w:val="00422D1C"/>
    <w:rsid w:val="0042300B"/>
    <w:rsid w:val="004232A2"/>
    <w:rsid w:val="00423DA6"/>
    <w:rsid w:val="004241D1"/>
    <w:rsid w:val="004242A3"/>
    <w:rsid w:val="004242CF"/>
    <w:rsid w:val="0042463D"/>
    <w:rsid w:val="00424A64"/>
    <w:rsid w:val="00424C03"/>
    <w:rsid w:val="004253FF"/>
    <w:rsid w:val="004254D8"/>
    <w:rsid w:val="00425501"/>
    <w:rsid w:val="004256D7"/>
    <w:rsid w:val="004258B2"/>
    <w:rsid w:val="004259DE"/>
    <w:rsid w:val="00425D56"/>
    <w:rsid w:val="00425EA6"/>
    <w:rsid w:val="00425FB5"/>
    <w:rsid w:val="0042624D"/>
    <w:rsid w:val="00426417"/>
    <w:rsid w:val="004265C1"/>
    <w:rsid w:val="00427280"/>
    <w:rsid w:val="00427451"/>
    <w:rsid w:val="004277E9"/>
    <w:rsid w:val="00427959"/>
    <w:rsid w:val="00427AF0"/>
    <w:rsid w:val="004307BE"/>
    <w:rsid w:val="004308D5"/>
    <w:rsid w:val="00430943"/>
    <w:rsid w:val="00430B71"/>
    <w:rsid w:val="00431292"/>
    <w:rsid w:val="00431352"/>
    <w:rsid w:val="004314EA"/>
    <w:rsid w:val="004315A0"/>
    <w:rsid w:val="00431738"/>
    <w:rsid w:val="004317E0"/>
    <w:rsid w:val="00431C4B"/>
    <w:rsid w:val="00432170"/>
    <w:rsid w:val="0043250C"/>
    <w:rsid w:val="00432586"/>
    <w:rsid w:val="00432776"/>
    <w:rsid w:val="00432BF9"/>
    <w:rsid w:val="00432D55"/>
    <w:rsid w:val="004331A5"/>
    <w:rsid w:val="004332C6"/>
    <w:rsid w:val="0043345E"/>
    <w:rsid w:val="00433B38"/>
    <w:rsid w:val="004340D5"/>
    <w:rsid w:val="00434207"/>
    <w:rsid w:val="004347F5"/>
    <w:rsid w:val="00434C5C"/>
    <w:rsid w:val="0043544E"/>
    <w:rsid w:val="0043563A"/>
    <w:rsid w:val="00435EC8"/>
    <w:rsid w:val="0043609D"/>
    <w:rsid w:val="00436354"/>
    <w:rsid w:val="004367CE"/>
    <w:rsid w:val="00436E7D"/>
    <w:rsid w:val="004371AC"/>
    <w:rsid w:val="004372FC"/>
    <w:rsid w:val="00437EAB"/>
    <w:rsid w:val="00440045"/>
    <w:rsid w:val="004400D6"/>
    <w:rsid w:val="004408A7"/>
    <w:rsid w:val="004411D7"/>
    <w:rsid w:val="00441322"/>
    <w:rsid w:val="004416D8"/>
    <w:rsid w:val="004419B6"/>
    <w:rsid w:val="00441C51"/>
    <w:rsid w:val="004424D4"/>
    <w:rsid w:val="004425AE"/>
    <w:rsid w:val="00442766"/>
    <w:rsid w:val="00442C8A"/>
    <w:rsid w:val="00442E1B"/>
    <w:rsid w:val="00442E81"/>
    <w:rsid w:val="004434F5"/>
    <w:rsid w:val="004435F4"/>
    <w:rsid w:val="004439DD"/>
    <w:rsid w:val="00444114"/>
    <w:rsid w:val="0044413E"/>
    <w:rsid w:val="004449AD"/>
    <w:rsid w:val="00444C42"/>
    <w:rsid w:val="00444F04"/>
    <w:rsid w:val="00444F81"/>
    <w:rsid w:val="004450B5"/>
    <w:rsid w:val="00445578"/>
    <w:rsid w:val="00445669"/>
    <w:rsid w:val="004457BA"/>
    <w:rsid w:val="004459BE"/>
    <w:rsid w:val="00446198"/>
    <w:rsid w:val="004465BC"/>
    <w:rsid w:val="00446AC8"/>
    <w:rsid w:val="00446BFA"/>
    <w:rsid w:val="0044714C"/>
    <w:rsid w:val="00447291"/>
    <w:rsid w:val="0044756C"/>
    <w:rsid w:val="0044762F"/>
    <w:rsid w:val="00447C02"/>
    <w:rsid w:val="00447C20"/>
    <w:rsid w:val="00447D7F"/>
    <w:rsid w:val="0045025E"/>
    <w:rsid w:val="00450635"/>
    <w:rsid w:val="0045074E"/>
    <w:rsid w:val="004509C9"/>
    <w:rsid w:val="00450DDB"/>
    <w:rsid w:val="0045115F"/>
    <w:rsid w:val="00451483"/>
    <w:rsid w:val="004516C4"/>
    <w:rsid w:val="00451E05"/>
    <w:rsid w:val="00451F36"/>
    <w:rsid w:val="004521D4"/>
    <w:rsid w:val="00452393"/>
    <w:rsid w:val="00452419"/>
    <w:rsid w:val="00452569"/>
    <w:rsid w:val="004527B0"/>
    <w:rsid w:val="00452C67"/>
    <w:rsid w:val="00452E65"/>
    <w:rsid w:val="004530D5"/>
    <w:rsid w:val="0045340C"/>
    <w:rsid w:val="00453777"/>
    <w:rsid w:val="004544D1"/>
    <w:rsid w:val="00454578"/>
    <w:rsid w:val="00454983"/>
    <w:rsid w:val="00454C61"/>
    <w:rsid w:val="004553AD"/>
    <w:rsid w:val="004553C7"/>
    <w:rsid w:val="00455BA6"/>
    <w:rsid w:val="00455FA3"/>
    <w:rsid w:val="00456441"/>
    <w:rsid w:val="004566E4"/>
    <w:rsid w:val="00456CF7"/>
    <w:rsid w:val="00456DCE"/>
    <w:rsid w:val="00457267"/>
    <w:rsid w:val="00457C9B"/>
    <w:rsid w:val="00457D6C"/>
    <w:rsid w:val="00460260"/>
    <w:rsid w:val="0046076F"/>
    <w:rsid w:val="004607AC"/>
    <w:rsid w:val="00460C0F"/>
    <w:rsid w:val="004610C9"/>
    <w:rsid w:val="00461547"/>
    <w:rsid w:val="004618AB"/>
    <w:rsid w:val="00461BFA"/>
    <w:rsid w:val="00461C1C"/>
    <w:rsid w:val="00461DE7"/>
    <w:rsid w:val="00462AA6"/>
    <w:rsid w:val="00462FB9"/>
    <w:rsid w:val="004631C0"/>
    <w:rsid w:val="004632E7"/>
    <w:rsid w:val="0046333D"/>
    <w:rsid w:val="0046378A"/>
    <w:rsid w:val="00463A32"/>
    <w:rsid w:val="0046457C"/>
    <w:rsid w:val="00464A55"/>
    <w:rsid w:val="004654B7"/>
    <w:rsid w:val="00465EB0"/>
    <w:rsid w:val="00465EEB"/>
    <w:rsid w:val="0046640A"/>
    <w:rsid w:val="0046652E"/>
    <w:rsid w:val="00466909"/>
    <w:rsid w:val="0046691C"/>
    <w:rsid w:val="00466E5B"/>
    <w:rsid w:val="0046703D"/>
    <w:rsid w:val="0046707F"/>
    <w:rsid w:val="00467126"/>
    <w:rsid w:val="0046748B"/>
    <w:rsid w:val="004676E4"/>
    <w:rsid w:val="00467A10"/>
    <w:rsid w:val="004701D0"/>
    <w:rsid w:val="0047040E"/>
    <w:rsid w:val="004704F8"/>
    <w:rsid w:val="00470B43"/>
    <w:rsid w:val="00470D54"/>
    <w:rsid w:val="00470E43"/>
    <w:rsid w:val="00471019"/>
    <w:rsid w:val="004714E1"/>
    <w:rsid w:val="00471693"/>
    <w:rsid w:val="0047191A"/>
    <w:rsid w:val="00471B00"/>
    <w:rsid w:val="00471BCE"/>
    <w:rsid w:val="00471C6D"/>
    <w:rsid w:val="00472031"/>
    <w:rsid w:val="00472041"/>
    <w:rsid w:val="004726CE"/>
    <w:rsid w:val="00472CE0"/>
    <w:rsid w:val="004730DB"/>
    <w:rsid w:val="00473353"/>
    <w:rsid w:val="00474308"/>
    <w:rsid w:val="00474386"/>
    <w:rsid w:val="00474ADE"/>
    <w:rsid w:val="00474DAC"/>
    <w:rsid w:val="00475978"/>
    <w:rsid w:val="00475D0B"/>
    <w:rsid w:val="00475D34"/>
    <w:rsid w:val="004760BA"/>
    <w:rsid w:val="004765CA"/>
    <w:rsid w:val="004769CB"/>
    <w:rsid w:val="00476A58"/>
    <w:rsid w:val="00476B4B"/>
    <w:rsid w:val="0047793F"/>
    <w:rsid w:val="00477E32"/>
    <w:rsid w:val="0048030B"/>
    <w:rsid w:val="0048074E"/>
    <w:rsid w:val="00480A11"/>
    <w:rsid w:val="00480BA5"/>
    <w:rsid w:val="00480DCF"/>
    <w:rsid w:val="0048144E"/>
    <w:rsid w:val="00481D31"/>
    <w:rsid w:val="00482302"/>
    <w:rsid w:val="00482391"/>
    <w:rsid w:val="0048239C"/>
    <w:rsid w:val="00482506"/>
    <w:rsid w:val="004825D8"/>
    <w:rsid w:val="0048286D"/>
    <w:rsid w:val="004828C0"/>
    <w:rsid w:val="0048296A"/>
    <w:rsid w:val="0048320C"/>
    <w:rsid w:val="00483346"/>
    <w:rsid w:val="004833F5"/>
    <w:rsid w:val="0048358B"/>
    <w:rsid w:val="0048378B"/>
    <w:rsid w:val="004841BC"/>
    <w:rsid w:val="00484396"/>
    <w:rsid w:val="0048567E"/>
    <w:rsid w:val="004856F5"/>
    <w:rsid w:val="00485B74"/>
    <w:rsid w:val="00486A80"/>
    <w:rsid w:val="00486D9A"/>
    <w:rsid w:val="00487258"/>
    <w:rsid w:val="004872C6"/>
    <w:rsid w:val="0048750E"/>
    <w:rsid w:val="004875F2"/>
    <w:rsid w:val="004877BA"/>
    <w:rsid w:val="0048794E"/>
    <w:rsid w:val="00487FB7"/>
    <w:rsid w:val="0049062E"/>
    <w:rsid w:val="00490678"/>
    <w:rsid w:val="00490DC9"/>
    <w:rsid w:val="00490DD9"/>
    <w:rsid w:val="00491075"/>
    <w:rsid w:val="0049193C"/>
    <w:rsid w:val="00491CC4"/>
    <w:rsid w:val="00491D66"/>
    <w:rsid w:val="00491F9F"/>
    <w:rsid w:val="00492A77"/>
    <w:rsid w:val="00492ABF"/>
    <w:rsid w:val="00492BF6"/>
    <w:rsid w:val="00492CE5"/>
    <w:rsid w:val="00492ECE"/>
    <w:rsid w:val="00492F4B"/>
    <w:rsid w:val="00493646"/>
    <w:rsid w:val="0049392D"/>
    <w:rsid w:val="00493D01"/>
    <w:rsid w:val="00493EF4"/>
    <w:rsid w:val="00493F31"/>
    <w:rsid w:val="00494F7B"/>
    <w:rsid w:val="00495260"/>
    <w:rsid w:val="004953A4"/>
    <w:rsid w:val="00495579"/>
    <w:rsid w:val="00495759"/>
    <w:rsid w:val="00495981"/>
    <w:rsid w:val="00496296"/>
    <w:rsid w:val="00496527"/>
    <w:rsid w:val="0049776F"/>
    <w:rsid w:val="00497948"/>
    <w:rsid w:val="004A002F"/>
    <w:rsid w:val="004A0601"/>
    <w:rsid w:val="004A0608"/>
    <w:rsid w:val="004A072A"/>
    <w:rsid w:val="004A072B"/>
    <w:rsid w:val="004A08C1"/>
    <w:rsid w:val="004A09A7"/>
    <w:rsid w:val="004A0C5E"/>
    <w:rsid w:val="004A0FB6"/>
    <w:rsid w:val="004A12DC"/>
    <w:rsid w:val="004A135E"/>
    <w:rsid w:val="004A13E6"/>
    <w:rsid w:val="004A18BF"/>
    <w:rsid w:val="004A198A"/>
    <w:rsid w:val="004A1A98"/>
    <w:rsid w:val="004A20CC"/>
    <w:rsid w:val="004A256E"/>
    <w:rsid w:val="004A2652"/>
    <w:rsid w:val="004A28DA"/>
    <w:rsid w:val="004A2971"/>
    <w:rsid w:val="004A2A9C"/>
    <w:rsid w:val="004A2ACB"/>
    <w:rsid w:val="004A2D2B"/>
    <w:rsid w:val="004A37FB"/>
    <w:rsid w:val="004A39EB"/>
    <w:rsid w:val="004A3A29"/>
    <w:rsid w:val="004A4531"/>
    <w:rsid w:val="004A4BD7"/>
    <w:rsid w:val="004A4BF4"/>
    <w:rsid w:val="004A4F13"/>
    <w:rsid w:val="004A4FF9"/>
    <w:rsid w:val="004A534A"/>
    <w:rsid w:val="004A624E"/>
    <w:rsid w:val="004A6282"/>
    <w:rsid w:val="004A62D7"/>
    <w:rsid w:val="004A6530"/>
    <w:rsid w:val="004A656F"/>
    <w:rsid w:val="004A6AF2"/>
    <w:rsid w:val="004A7688"/>
    <w:rsid w:val="004A76EB"/>
    <w:rsid w:val="004A7969"/>
    <w:rsid w:val="004A7B19"/>
    <w:rsid w:val="004A7C48"/>
    <w:rsid w:val="004B0EAE"/>
    <w:rsid w:val="004B0F66"/>
    <w:rsid w:val="004B17BC"/>
    <w:rsid w:val="004B17D5"/>
    <w:rsid w:val="004B221A"/>
    <w:rsid w:val="004B2258"/>
    <w:rsid w:val="004B2543"/>
    <w:rsid w:val="004B2569"/>
    <w:rsid w:val="004B273D"/>
    <w:rsid w:val="004B2808"/>
    <w:rsid w:val="004B2814"/>
    <w:rsid w:val="004B2873"/>
    <w:rsid w:val="004B289D"/>
    <w:rsid w:val="004B28C9"/>
    <w:rsid w:val="004B2A12"/>
    <w:rsid w:val="004B2C75"/>
    <w:rsid w:val="004B3366"/>
    <w:rsid w:val="004B371C"/>
    <w:rsid w:val="004B3936"/>
    <w:rsid w:val="004B3998"/>
    <w:rsid w:val="004B3A23"/>
    <w:rsid w:val="004B3A42"/>
    <w:rsid w:val="004B3C9C"/>
    <w:rsid w:val="004B485F"/>
    <w:rsid w:val="004B5001"/>
    <w:rsid w:val="004B5128"/>
    <w:rsid w:val="004B5333"/>
    <w:rsid w:val="004B5467"/>
    <w:rsid w:val="004B558C"/>
    <w:rsid w:val="004B55C3"/>
    <w:rsid w:val="004B568C"/>
    <w:rsid w:val="004B5A8C"/>
    <w:rsid w:val="004B5E5E"/>
    <w:rsid w:val="004B6017"/>
    <w:rsid w:val="004B63C4"/>
    <w:rsid w:val="004B6852"/>
    <w:rsid w:val="004B6E70"/>
    <w:rsid w:val="004B718B"/>
    <w:rsid w:val="004B7961"/>
    <w:rsid w:val="004C0265"/>
    <w:rsid w:val="004C02CF"/>
    <w:rsid w:val="004C083B"/>
    <w:rsid w:val="004C1271"/>
    <w:rsid w:val="004C1304"/>
    <w:rsid w:val="004C13EC"/>
    <w:rsid w:val="004C1ACB"/>
    <w:rsid w:val="004C1B83"/>
    <w:rsid w:val="004C22D7"/>
    <w:rsid w:val="004C24FE"/>
    <w:rsid w:val="004C28FB"/>
    <w:rsid w:val="004C2B88"/>
    <w:rsid w:val="004C2C6A"/>
    <w:rsid w:val="004C2FBA"/>
    <w:rsid w:val="004C2FD0"/>
    <w:rsid w:val="004C31FE"/>
    <w:rsid w:val="004C329E"/>
    <w:rsid w:val="004C331C"/>
    <w:rsid w:val="004C33C2"/>
    <w:rsid w:val="004C470A"/>
    <w:rsid w:val="004C472C"/>
    <w:rsid w:val="004C4D13"/>
    <w:rsid w:val="004C52E3"/>
    <w:rsid w:val="004C56C5"/>
    <w:rsid w:val="004C5785"/>
    <w:rsid w:val="004C58A0"/>
    <w:rsid w:val="004C6949"/>
    <w:rsid w:val="004C6D1B"/>
    <w:rsid w:val="004C70FD"/>
    <w:rsid w:val="004C747A"/>
    <w:rsid w:val="004C7599"/>
    <w:rsid w:val="004C7C84"/>
    <w:rsid w:val="004C7DA0"/>
    <w:rsid w:val="004C7F59"/>
    <w:rsid w:val="004D002B"/>
    <w:rsid w:val="004D04B9"/>
    <w:rsid w:val="004D095D"/>
    <w:rsid w:val="004D0C71"/>
    <w:rsid w:val="004D10BC"/>
    <w:rsid w:val="004D11E5"/>
    <w:rsid w:val="004D1215"/>
    <w:rsid w:val="004D2407"/>
    <w:rsid w:val="004D2458"/>
    <w:rsid w:val="004D26F2"/>
    <w:rsid w:val="004D276D"/>
    <w:rsid w:val="004D3340"/>
    <w:rsid w:val="004D33CB"/>
    <w:rsid w:val="004D3CB5"/>
    <w:rsid w:val="004D3DF2"/>
    <w:rsid w:val="004D3E94"/>
    <w:rsid w:val="004D44E6"/>
    <w:rsid w:val="004D56C4"/>
    <w:rsid w:val="004D5728"/>
    <w:rsid w:val="004D59E2"/>
    <w:rsid w:val="004D61AA"/>
    <w:rsid w:val="004D641F"/>
    <w:rsid w:val="004D6C14"/>
    <w:rsid w:val="004D734F"/>
    <w:rsid w:val="004D73C5"/>
    <w:rsid w:val="004D7AD3"/>
    <w:rsid w:val="004D7DA7"/>
    <w:rsid w:val="004D7F95"/>
    <w:rsid w:val="004E0256"/>
    <w:rsid w:val="004E02A4"/>
    <w:rsid w:val="004E04C7"/>
    <w:rsid w:val="004E0928"/>
    <w:rsid w:val="004E0E18"/>
    <w:rsid w:val="004E14D3"/>
    <w:rsid w:val="004E1513"/>
    <w:rsid w:val="004E1764"/>
    <w:rsid w:val="004E1775"/>
    <w:rsid w:val="004E17D6"/>
    <w:rsid w:val="004E25EC"/>
    <w:rsid w:val="004E2A7B"/>
    <w:rsid w:val="004E2B1D"/>
    <w:rsid w:val="004E379A"/>
    <w:rsid w:val="004E3901"/>
    <w:rsid w:val="004E4319"/>
    <w:rsid w:val="004E4628"/>
    <w:rsid w:val="004E47A2"/>
    <w:rsid w:val="004E4E78"/>
    <w:rsid w:val="004E4F58"/>
    <w:rsid w:val="004E5171"/>
    <w:rsid w:val="004E54E6"/>
    <w:rsid w:val="004E55B5"/>
    <w:rsid w:val="004E5896"/>
    <w:rsid w:val="004E60D2"/>
    <w:rsid w:val="004E615C"/>
    <w:rsid w:val="004E67EF"/>
    <w:rsid w:val="004E6AF8"/>
    <w:rsid w:val="004E6C46"/>
    <w:rsid w:val="004E6FFC"/>
    <w:rsid w:val="004E704A"/>
    <w:rsid w:val="004E7090"/>
    <w:rsid w:val="004E7135"/>
    <w:rsid w:val="004E71FD"/>
    <w:rsid w:val="004E746D"/>
    <w:rsid w:val="004E772F"/>
    <w:rsid w:val="004E7BCA"/>
    <w:rsid w:val="004E7F40"/>
    <w:rsid w:val="004F06FB"/>
    <w:rsid w:val="004F0D7A"/>
    <w:rsid w:val="004F10B5"/>
    <w:rsid w:val="004F1138"/>
    <w:rsid w:val="004F12C6"/>
    <w:rsid w:val="004F12F7"/>
    <w:rsid w:val="004F163E"/>
    <w:rsid w:val="004F1911"/>
    <w:rsid w:val="004F196F"/>
    <w:rsid w:val="004F1C63"/>
    <w:rsid w:val="004F218E"/>
    <w:rsid w:val="004F2A3C"/>
    <w:rsid w:val="004F2A9E"/>
    <w:rsid w:val="004F2C80"/>
    <w:rsid w:val="004F322A"/>
    <w:rsid w:val="004F397C"/>
    <w:rsid w:val="004F3A5C"/>
    <w:rsid w:val="004F3B57"/>
    <w:rsid w:val="004F44F4"/>
    <w:rsid w:val="004F4640"/>
    <w:rsid w:val="004F4A43"/>
    <w:rsid w:val="004F5081"/>
    <w:rsid w:val="004F568C"/>
    <w:rsid w:val="004F5E9C"/>
    <w:rsid w:val="004F6027"/>
    <w:rsid w:val="004F61CF"/>
    <w:rsid w:val="004F66B0"/>
    <w:rsid w:val="004F76C4"/>
    <w:rsid w:val="004F7713"/>
    <w:rsid w:val="004F771C"/>
    <w:rsid w:val="004F783E"/>
    <w:rsid w:val="004F79CE"/>
    <w:rsid w:val="004F7D4E"/>
    <w:rsid w:val="00500800"/>
    <w:rsid w:val="00500A9A"/>
    <w:rsid w:val="00500B44"/>
    <w:rsid w:val="00500BBF"/>
    <w:rsid w:val="00501190"/>
    <w:rsid w:val="005012E4"/>
    <w:rsid w:val="005013A7"/>
    <w:rsid w:val="005018ED"/>
    <w:rsid w:val="005019D9"/>
    <w:rsid w:val="00501A0C"/>
    <w:rsid w:val="00501D74"/>
    <w:rsid w:val="00501EF6"/>
    <w:rsid w:val="005023CF"/>
    <w:rsid w:val="00502560"/>
    <w:rsid w:val="0050310D"/>
    <w:rsid w:val="0050364C"/>
    <w:rsid w:val="00503B16"/>
    <w:rsid w:val="0050409C"/>
    <w:rsid w:val="00504479"/>
    <w:rsid w:val="0050494B"/>
    <w:rsid w:val="00504C3C"/>
    <w:rsid w:val="005054B7"/>
    <w:rsid w:val="005058CA"/>
    <w:rsid w:val="005059CD"/>
    <w:rsid w:val="005069ED"/>
    <w:rsid w:val="00506EBA"/>
    <w:rsid w:val="00507202"/>
    <w:rsid w:val="00507498"/>
    <w:rsid w:val="005076DC"/>
    <w:rsid w:val="0050790D"/>
    <w:rsid w:val="0050799C"/>
    <w:rsid w:val="00507DBA"/>
    <w:rsid w:val="00507FE3"/>
    <w:rsid w:val="0051007D"/>
    <w:rsid w:val="00510A0D"/>
    <w:rsid w:val="0051126F"/>
    <w:rsid w:val="005112A8"/>
    <w:rsid w:val="00511521"/>
    <w:rsid w:val="0051155E"/>
    <w:rsid w:val="0051180A"/>
    <w:rsid w:val="00511D23"/>
    <w:rsid w:val="005120F3"/>
    <w:rsid w:val="005121CD"/>
    <w:rsid w:val="0051265B"/>
    <w:rsid w:val="005128C4"/>
    <w:rsid w:val="005129AB"/>
    <w:rsid w:val="00512ADB"/>
    <w:rsid w:val="00512CAF"/>
    <w:rsid w:val="0051326F"/>
    <w:rsid w:val="0051348C"/>
    <w:rsid w:val="00513618"/>
    <w:rsid w:val="00513945"/>
    <w:rsid w:val="00513A3E"/>
    <w:rsid w:val="00514763"/>
    <w:rsid w:val="005147CC"/>
    <w:rsid w:val="00514D0F"/>
    <w:rsid w:val="00514E98"/>
    <w:rsid w:val="0051516D"/>
    <w:rsid w:val="00515BAB"/>
    <w:rsid w:val="00515E45"/>
    <w:rsid w:val="00515EFE"/>
    <w:rsid w:val="005164B1"/>
    <w:rsid w:val="005165DC"/>
    <w:rsid w:val="00516CEC"/>
    <w:rsid w:val="00516FEB"/>
    <w:rsid w:val="0051713B"/>
    <w:rsid w:val="0051754F"/>
    <w:rsid w:val="005175CB"/>
    <w:rsid w:val="005176C6"/>
    <w:rsid w:val="00517755"/>
    <w:rsid w:val="0051793B"/>
    <w:rsid w:val="00517E7E"/>
    <w:rsid w:val="00520227"/>
    <w:rsid w:val="005210F9"/>
    <w:rsid w:val="005211B5"/>
    <w:rsid w:val="00521279"/>
    <w:rsid w:val="00521384"/>
    <w:rsid w:val="005216DB"/>
    <w:rsid w:val="005217AF"/>
    <w:rsid w:val="0052183B"/>
    <w:rsid w:val="00521FA5"/>
    <w:rsid w:val="00522B00"/>
    <w:rsid w:val="00522DC0"/>
    <w:rsid w:val="00522EB7"/>
    <w:rsid w:val="00523159"/>
    <w:rsid w:val="0052331E"/>
    <w:rsid w:val="00523927"/>
    <w:rsid w:val="00523960"/>
    <w:rsid w:val="00523CD9"/>
    <w:rsid w:val="00523D1E"/>
    <w:rsid w:val="005240DD"/>
    <w:rsid w:val="005243EE"/>
    <w:rsid w:val="00524453"/>
    <w:rsid w:val="0052464A"/>
    <w:rsid w:val="0052475B"/>
    <w:rsid w:val="005249E0"/>
    <w:rsid w:val="00524AFA"/>
    <w:rsid w:val="00524B2C"/>
    <w:rsid w:val="00524B70"/>
    <w:rsid w:val="00524E7D"/>
    <w:rsid w:val="005251C6"/>
    <w:rsid w:val="0052549F"/>
    <w:rsid w:val="00525B86"/>
    <w:rsid w:val="00525E73"/>
    <w:rsid w:val="00525E8F"/>
    <w:rsid w:val="00526789"/>
    <w:rsid w:val="005268BD"/>
    <w:rsid w:val="00526963"/>
    <w:rsid w:val="005269F0"/>
    <w:rsid w:val="00527058"/>
    <w:rsid w:val="00527325"/>
    <w:rsid w:val="005273CA"/>
    <w:rsid w:val="0052778B"/>
    <w:rsid w:val="00527AAF"/>
    <w:rsid w:val="00527F45"/>
    <w:rsid w:val="005305BF"/>
    <w:rsid w:val="00530830"/>
    <w:rsid w:val="005308ED"/>
    <w:rsid w:val="005311F9"/>
    <w:rsid w:val="005313CD"/>
    <w:rsid w:val="00531FCE"/>
    <w:rsid w:val="00532250"/>
    <w:rsid w:val="00532643"/>
    <w:rsid w:val="005326F6"/>
    <w:rsid w:val="005327F4"/>
    <w:rsid w:val="00532B26"/>
    <w:rsid w:val="00533192"/>
    <w:rsid w:val="005340CA"/>
    <w:rsid w:val="00534443"/>
    <w:rsid w:val="0053449B"/>
    <w:rsid w:val="0053472A"/>
    <w:rsid w:val="005354DF"/>
    <w:rsid w:val="005359EA"/>
    <w:rsid w:val="00535A06"/>
    <w:rsid w:val="005363FC"/>
    <w:rsid w:val="0053644F"/>
    <w:rsid w:val="0053675D"/>
    <w:rsid w:val="00536F15"/>
    <w:rsid w:val="005377C6"/>
    <w:rsid w:val="00537DF6"/>
    <w:rsid w:val="00540323"/>
    <w:rsid w:val="0054043F"/>
    <w:rsid w:val="005408F8"/>
    <w:rsid w:val="0054094E"/>
    <w:rsid w:val="00540DCF"/>
    <w:rsid w:val="00540DEF"/>
    <w:rsid w:val="00541069"/>
    <w:rsid w:val="005413FF"/>
    <w:rsid w:val="005414C9"/>
    <w:rsid w:val="00541A7D"/>
    <w:rsid w:val="00541B0C"/>
    <w:rsid w:val="00541C63"/>
    <w:rsid w:val="00541CF6"/>
    <w:rsid w:val="005421EF"/>
    <w:rsid w:val="005424EE"/>
    <w:rsid w:val="005424F5"/>
    <w:rsid w:val="0054262B"/>
    <w:rsid w:val="005427A9"/>
    <w:rsid w:val="00542820"/>
    <w:rsid w:val="00542851"/>
    <w:rsid w:val="00542B28"/>
    <w:rsid w:val="00542FE9"/>
    <w:rsid w:val="00543164"/>
    <w:rsid w:val="00543486"/>
    <w:rsid w:val="005434E4"/>
    <w:rsid w:val="00543573"/>
    <w:rsid w:val="00543FF5"/>
    <w:rsid w:val="00544540"/>
    <w:rsid w:val="0054457E"/>
    <w:rsid w:val="00544B3E"/>
    <w:rsid w:val="005458F4"/>
    <w:rsid w:val="0054592E"/>
    <w:rsid w:val="00545A2C"/>
    <w:rsid w:val="00545B33"/>
    <w:rsid w:val="00545C14"/>
    <w:rsid w:val="00545C55"/>
    <w:rsid w:val="00545F79"/>
    <w:rsid w:val="00546426"/>
    <w:rsid w:val="005464E5"/>
    <w:rsid w:val="00546775"/>
    <w:rsid w:val="00546A61"/>
    <w:rsid w:val="00546A90"/>
    <w:rsid w:val="00546AE6"/>
    <w:rsid w:val="005470AD"/>
    <w:rsid w:val="005501F5"/>
    <w:rsid w:val="00550356"/>
    <w:rsid w:val="00551A82"/>
    <w:rsid w:val="00551BB2"/>
    <w:rsid w:val="00551CF0"/>
    <w:rsid w:val="00552327"/>
    <w:rsid w:val="005527EF"/>
    <w:rsid w:val="005530AD"/>
    <w:rsid w:val="0055347E"/>
    <w:rsid w:val="005536DA"/>
    <w:rsid w:val="00553917"/>
    <w:rsid w:val="00553C96"/>
    <w:rsid w:val="00553E04"/>
    <w:rsid w:val="005540DA"/>
    <w:rsid w:val="00554373"/>
    <w:rsid w:val="00554559"/>
    <w:rsid w:val="005547A2"/>
    <w:rsid w:val="0055499E"/>
    <w:rsid w:val="005549AF"/>
    <w:rsid w:val="00554A2C"/>
    <w:rsid w:val="00554ABE"/>
    <w:rsid w:val="00554B5A"/>
    <w:rsid w:val="00554BDB"/>
    <w:rsid w:val="00554CE6"/>
    <w:rsid w:val="00554D80"/>
    <w:rsid w:val="00554E88"/>
    <w:rsid w:val="0055570D"/>
    <w:rsid w:val="00555A68"/>
    <w:rsid w:val="00556059"/>
    <w:rsid w:val="00556489"/>
    <w:rsid w:val="005564D4"/>
    <w:rsid w:val="00556528"/>
    <w:rsid w:val="0055662D"/>
    <w:rsid w:val="00556656"/>
    <w:rsid w:val="00556965"/>
    <w:rsid w:val="00556A75"/>
    <w:rsid w:val="00556DB8"/>
    <w:rsid w:val="00557339"/>
    <w:rsid w:val="005577C8"/>
    <w:rsid w:val="00557A30"/>
    <w:rsid w:val="00557E21"/>
    <w:rsid w:val="00560015"/>
    <w:rsid w:val="005608D6"/>
    <w:rsid w:val="00560AF8"/>
    <w:rsid w:val="00560BAB"/>
    <w:rsid w:val="00560F9E"/>
    <w:rsid w:val="005612A1"/>
    <w:rsid w:val="00561526"/>
    <w:rsid w:val="00561928"/>
    <w:rsid w:val="00561B99"/>
    <w:rsid w:val="00561DFE"/>
    <w:rsid w:val="00561E3D"/>
    <w:rsid w:val="005621CE"/>
    <w:rsid w:val="005622CB"/>
    <w:rsid w:val="005625B8"/>
    <w:rsid w:val="005626DA"/>
    <w:rsid w:val="005627D1"/>
    <w:rsid w:val="00562927"/>
    <w:rsid w:val="00562E34"/>
    <w:rsid w:val="0056316B"/>
    <w:rsid w:val="00563377"/>
    <w:rsid w:val="005634A5"/>
    <w:rsid w:val="0056427E"/>
    <w:rsid w:val="00564291"/>
    <w:rsid w:val="00565083"/>
    <w:rsid w:val="0056545A"/>
    <w:rsid w:val="00565A61"/>
    <w:rsid w:val="00565D79"/>
    <w:rsid w:val="00566190"/>
    <w:rsid w:val="005663E8"/>
    <w:rsid w:val="00566BF5"/>
    <w:rsid w:val="00567103"/>
    <w:rsid w:val="00567A0A"/>
    <w:rsid w:val="00567E10"/>
    <w:rsid w:val="00567E41"/>
    <w:rsid w:val="00570200"/>
    <w:rsid w:val="00570697"/>
    <w:rsid w:val="00570B54"/>
    <w:rsid w:val="00570C70"/>
    <w:rsid w:val="0057150C"/>
    <w:rsid w:val="005716C7"/>
    <w:rsid w:val="00571881"/>
    <w:rsid w:val="00571914"/>
    <w:rsid w:val="005719CB"/>
    <w:rsid w:val="00572B99"/>
    <w:rsid w:val="00572BDE"/>
    <w:rsid w:val="00572BF6"/>
    <w:rsid w:val="00573012"/>
    <w:rsid w:val="00573167"/>
    <w:rsid w:val="005733A0"/>
    <w:rsid w:val="005736A8"/>
    <w:rsid w:val="00573DF8"/>
    <w:rsid w:val="00574622"/>
    <w:rsid w:val="005746BF"/>
    <w:rsid w:val="00575041"/>
    <w:rsid w:val="0057517F"/>
    <w:rsid w:val="005753DE"/>
    <w:rsid w:val="00575D54"/>
    <w:rsid w:val="00575DA0"/>
    <w:rsid w:val="00575E23"/>
    <w:rsid w:val="00576539"/>
    <w:rsid w:val="005766BC"/>
    <w:rsid w:val="00576728"/>
    <w:rsid w:val="00576FF8"/>
    <w:rsid w:val="00577432"/>
    <w:rsid w:val="005774FC"/>
    <w:rsid w:val="005804E9"/>
    <w:rsid w:val="00580627"/>
    <w:rsid w:val="00580CDE"/>
    <w:rsid w:val="00580D3C"/>
    <w:rsid w:val="00580D88"/>
    <w:rsid w:val="00580DED"/>
    <w:rsid w:val="0058102F"/>
    <w:rsid w:val="00581F8C"/>
    <w:rsid w:val="005820D0"/>
    <w:rsid w:val="005824F4"/>
    <w:rsid w:val="005828E7"/>
    <w:rsid w:val="00582957"/>
    <w:rsid w:val="00582A40"/>
    <w:rsid w:val="00582FA4"/>
    <w:rsid w:val="005830BD"/>
    <w:rsid w:val="005831C8"/>
    <w:rsid w:val="00583BA4"/>
    <w:rsid w:val="00584695"/>
    <w:rsid w:val="005846AB"/>
    <w:rsid w:val="005848B5"/>
    <w:rsid w:val="00585004"/>
    <w:rsid w:val="00585741"/>
    <w:rsid w:val="00585E6C"/>
    <w:rsid w:val="005863E2"/>
    <w:rsid w:val="005864BD"/>
    <w:rsid w:val="0058675B"/>
    <w:rsid w:val="00586893"/>
    <w:rsid w:val="005868CF"/>
    <w:rsid w:val="005869D5"/>
    <w:rsid w:val="00586C90"/>
    <w:rsid w:val="00586CF8"/>
    <w:rsid w:val="00586DD5"/>
    <w:rsid w:val="00586F19"/>
    <w:rsid w:val="005870B5"/>
    <w:rsid w:val="005872AD"/>
    <w:rsid w:val="00587577"/>
    <w:rsid w:val="005877E4"/>
    <w:rsid w:val="005879A5"/>
    <w:rsid w:val="00587F24"/>
    <w:rsid w:val="00591A0A"/>
    <w:rsid w:val="00591B13"/>
    <w:rsid w:val="00591E99"/>
    <w:rsid w:val="0059222A"/>
    <w:rsid w:val="005927C5"/>
    <w:rsid w:val="00592953"/>
    <w:rsid w:val="00592C8F"/>
    <w:rsid w:val="005932AF"/>
    <w:rsid w:val="00593404"/>
    <w:rsid w:val="0059385A"/>
    <w:rsid w:val="005941E5"/>
    <w:rsid w:val="00594632"/>
    <w:rsid w:val="0059465E"/>
    <w:rsid w:val="00594B30"/>
    <w:rsid w:val="00594EC9"/>
    <w:rsid w:val="00594F26"/>
    <w:rsid w:val="005952C1"/>
    <w:rsid w:val="00595408"/>
    <w:rsid w:val="005954AA"/>
    <w:rsid w:val="005954C1"/>
    <w:rsid w:val="005955FC"/>
    <w:rsid w:val="0059567B"/>
    <w:rsid w:val="00595867"/>
    <w:rsid w:val="00595C4F"/>
    <w:rsid w:val="005960EB"/>
    <w:rsid w:val="00596185"/>
    <w:rsid w:val="00596512"/>
    <w:rsid w:val="00596C82"/>
    <w:rsid w:val="00596D10"/>
    <w:rsid w:val="00596DA4"/>
    <w:rsid w:val="0059705A"/>
    <w:rsid w:val="005971CE"/>
    <w:rsid w:val="00597A40"/>
    <w:rsid w:val="00597A82"/>
    <w:rsid w:val="00597B04"/>
    <w:rsid w:val="00597B3D"/>
    <w:rsid w:val="00597C87"/>
    <w:rsid w:val="005A0634"/>
    <w:rsid w:val="005A08F2"/>
    <w:rsid w:val="005A0A0E"/>
    <w:rsid w:val="005A0B86"/>
    <w:rsid w:val="005A1082"/>
    <w:rsid w:val="005A12DB"/>
    <w:rsid w:val="005A19A4"/>
    <w:rsid w:val="005A1AA9"/>
    <w:rsid w:val="005A21AC"/>
    <w:rsid w:val="005A27AF"/>
    <w:rsid w:val="005A28A1"/>
    <w:rsid w:val="005A2D28"/>
    <w:rsid w:val="005A30B6"/>
    <w:rsid w:val="005A3310"/>
    <w:rsid w:val="005A343B"/>
    <w:rsid w:val="005A37A1"/>
    <w:rsid w:val="005A39F7"/>
    <w:rsid w:val="005A3ECB"/>
    <w:rsid w:val="005A405C"/>
    <w:rsid w:val="005A41A9"/>
    <w:rsid w:val="005A41E9"/>
    <w:rsid w:val="005A41F2"/>
    <w:rsid w:val="005A41FA"/>
    <w:rsid w:val="005A428D"/>
    <w:rsid w:val="005A43AF"/>
    <w:rsid w:val="005A49E6"/>
    <w:rsid w:val="005A5033"/>
    <w:rsid w:val="005A530D"/>
    <w:rsid w:val="005A58AD"/>
    <w:rsid w:val="005A592B"/>
    <w:rsid w:val="005A6125"/>
    <w:rsid w:val="005A73A8"/>
    <w:rsid w:val="005A794B"/>
    <w:rsid w:val="005A7ABC"/>
    <w:rsid w:val="005A7B62"/>
    <w:rsid w:val="005A7DC2"/>
    <w:rsid w:val="005B0128"/>
    <w:rsid w:val="005B0265"/>
    <w:rsid w:val="005B04AB"/>
    <w:rsid w:val="005B1317"/>
    <w:rsid w:val="005B1C3D"/>
    <w:rsid w:val="005B1C63"/>
    <w:rsid w:val="005B1FBE"/>
    <w:rsid w:val="005B1FDC"/>
    <w:rsid w:val="005B20C8"/>
    <w:rsid w:val="005B2509"/>
    <w:rsid w:val="005B2558"/>
    <w:rsid w:val="005B2CFE"/>
    <w:rsid w:val="005B2DE9"/>
    <w:rsid w:val="005B3406"/>
    <w:rsid w:val="005B35F2"/>
    <w:rsid w:val="005B4132"/>
    <w:rsid w:val="005B47D5"/>
    <w:rsid w:val="005B4CB6"/>
    <w:rsid w:val="005B4D1B"/>
    <w:rsid w:val="005B4EFE"/>
    <w:rsid w:val="005B504A"/>
    <w:rsid w:val="005B555B"/>
    <w:rsid w:val="005B5741"/>
    <w:rsid w:val="005B5853"/>
    <w:rsid w:val="005B5921"/>
    <w:rsid w:val="005B6054"/>
    <w:rsid w:val="005B6142"/>
    <w:rsid w:val="005B637B"/>
    <w:rsid w:val="005B63CA"/>
    <w:rsid w:val="005B67A1"/>
    <w:rsid w:val="005B69B3"/>
    <w:rsid w:val="005B69C4"/>
    <w:rsid w:val="005B6B38"/>
    <w:rsid w:val="005B6C87"/>
    <w:rsid w:val="005B6D9E"/>
    <w:rsid w:val="005B6EDF"/>
    <w:rsid w:val="005B758C"/>
    <w:rsid w:val="005B7EA0"/>
    <w:rsid w:val="005C0802"/>
    <w:rsid w:val="005C08F0"/>
    <w:rsid w:val="005C0AE9"/>
    <w:rsid w:val="005C1319"/>
    <w:rsid w:val="005C1622"/>
    <w:rsid w:val="005C16A1"/>
    <w:rsid w:val="005C16C0"/>
    <w:rsid w:val="005C250F"/>
    <w:rsid w:val="005C285D"/>
    <w:rsid w:val="005C31B6"/>
    <w:rsid w:val="005C3E43"/>
    <w:rsid w:val="005C4034"/>
    <w:rsid w:val="005C42EB"/>
    <w:rsid w:val="005C439E"/>
    <w:rsid w:val="005C46B8"/>
    <w:rsid w:val="005C46CF"/>
    <w:rsid w:val="005C50A1"/>
    <w:rsid w:val="005C5266"/>
    <w:rsid w:val="005C548B"/>
    <w:rsid w:val="005C5767"/>
    <w:rsid w:val="005C58D5"/>
    <w:rsid w:val="005C5939"/>
    <w:rsid w:val="005C5FFA"/>
    <w:rsid w:val="005C6053"/>
    <w:rsid w:val="005C637F"/>
    <w:rsid w:val="005C665E"/>
    <w:rsid w:val="005C692A"/>
    <w:rsid w:val="005C69F4"/>
    <w:rsid w:val="005C70BA"/>
    <w:rsid w:val="005C7254"/>
    <w:rsid w:val="005C75F6"/>
    <w:rsid w:val="005D0522"/>
    <w:rsid w:val="005D1808"/>
    <w:rsid w:val="005D1B9B"/>
    <w:rsid w:val="005D1D7C"/>
    <w:rsid w:val="005D2195"/>
    <w:rsid w:val="005D2450"/>
    <w:rsid w:val="005D2FDA"/>
    <w:rsid w:val="005D39E1"/>
    <w:rsid w:val="005D3B24"/>
    <w:rsid w:val="005D3C14"/>
    <w:rsid w:val="005D3D76"/>
    <w:rsid w:val="005D3FEF"/>
    <w:rsid w:val="005D4285"/>
    <w:rsid w:val="005D46D3"/>
    <w:rsid w:val="005D49A1"/>
    <w:rsid w:val="005D49C9"/>
    <w:rsid w:val="005D4C4C"/>
    <w:rsid w:val="005D54A8"/>
    <w:rsid w:val="005D5560"/>
    <w:rsid w:val="005D56C7"/>
    <w:rsid w:val="005D5ED5"/>
    <w:rsid w:val="005D5F46"/>
    <w:rsid w:val="005D6241"/>
    <w:rsid w:val="005D6697"/>
    <w:rsid w:val="005D695E"/>
    <w:rsid w:val="005D6F58"/>
    <w:rsid w:val="005D78CB"/>
    <w:rsid w:val="005E13DF"/>
    <w:rsid w:val="005E1DC1"/>
    <w:rsid w:val="005E1E49"/>
    <w:rsid w:val="005E2235"/>
    <w:rsid w:val="005E2359"/>
    <w:rsid w:val="005E2363"/>
    <w:rsid w:val="005E25AE"/>
    <w:rsid w:val="005E28F4"/>
    <w:rsid w:val="005E2CA9"/>
    <w:rsid w:val="005E2D56"/>
    <w:rsid w:val="005E3C89"/>
    <w:rsid w:val="005E44B3"/>
    <w:rsid w:val="005E457F"/>
    <w:rsid w:val="005E4904"/>
    <w:rsid w:val="005E51E3"/>
    <w:rsid w:val="005E5313"/>
    <w:rsid w:val="005E5525"/>
    <w:rsid w:val="005E5573"/>
    <w:rsid w:val="005E5D01"/>
    <w:rsid w:val="005E5F01"/>
    <w:rsid w:val="005E5F71"/>
    <w:rsid w:val="005E5FB7"/>
    <w:rsid w:val="005E68CD"/>
    <w:rsid w:val="005E6DDE"/>
    <w:rsid w:val="005E709C"/>
    <w:rsid w:val="005E7720"/>
    <w:rsid w:val="005E788E"/>
    <w:rsid w:val="005E7916"/>
    <w:rsid w:val="005E7944"/>
    <w:rsid w:val="005F0100"/>
    <w:rsid w:val="005F0B42"/>
    <w:rsid w:val="005F13AF"/>
    <w:rsid w:val="005F1C44"/>
    <w:rsid w:val="005F1D4D"/>
    <w:rsid w:val="005F221E"/>
    <w:rsid w:val="005F2288"/>
    <w:rsid w:val="005F2A19"/>
    <w:rsid w:val="005F2E58"/>
    <w:rsid w:val="005F2F77"/>
    <w:rsid w:val="005F3844"/>
    <w:rsid w:val="005F3BA5"/>
    <w:rsid w:val="005F3C83"/>
    <w:rsid w:val="005F3FD6"/>
    <w:rsid w:val="005F4192"/>
    <w:rsid w:val="005F4539"/>
    <w:rsid w:val="005F4845"/>
    <w:rsid w:val="005F4DD1"/>
    <w:rsid w:val="005F50D0"/>
    <w:rsid w:val="005F5559"/>
    <w:rsid w:val="005F5660"/>
    <w:rsid w:val="005F59E0"/>
    <w:rsid w:val="005F5DE3"/>
    <w:rsid w:val="005F5E8D"/>
    <w:rsid w:val="005F6E3A"/>
    <w:rsid w:val="005F7116"/>
    <w:rsid w:val="005F71F9"/>
    <w:rsid w:val="005F7291"/>
    <w:rsid w:val="005F7354"/>
    <w:rsid w:val="005F74BA"/>
    <w:rsid w:val="005F7DC9"/>
    <w:rsid w:val="0060019E"/>
    <w:rsid w:val="006003E5"/>
    <w:rsid w:val="00600400"/>
    <w:rsid w:val="00600834"/>
    <w:rsid w:val="006008DA"/>
    <w:rsid w:val="00600933"/>
    <w:rsid w:val="00601794"/>
    <w:rsid w:val="00601AC4"/>
    <w:rsid w:val="00601D8E"/>
    <w:rsid w:val="006022A3"/>
    <w:rsid w:val="00602904"/>
    <w:rsid w:val="0060298D"/>
    <w:rsid w:val="006029F8"/>
    <w:rsid w:val="00602B73"/>
    <w:rsid w:val="00603397"/>
    <w:rsid w:val="0060363E"/>
    <w:rsid w:val="00603DF0"/>
    <w:rsid w:val="00604065"/>
    <w:rsid w:val="00604294"/>
    <w:rsid w:val="00604616"/>
    <w:rsid w:val="006047F6"/>
    <w:rsid w:val="00604BDC"/>
    <w:rsid w:val="00604CB5"/>
    <w:rsid w:val="0060501B"/>
    <w:rsid w:val="00605146"/>
    <w:rsid w:val="006052DD"/>
    <w:rsid w:val="0060549E"/>
    <w:rsid w:val="006059A9"/>
    <w:rsid w:val="00605E69"/>
    <w:rsid w:val="00605EAD"/>
    <w:rsid w:val="00606210"/>
    <w:rsid w:val="006064BB"/>
    <w:rsid w:val="00606853"/>
    <w:rsid w:val="00606A61"/>
    <w:rsid w:val="00606B1F"/>
    <w:rsid w:val="00607010"/>
    <w:rsid w:val="006076D1"/>
    <w:rsid w:val="00607755"/>
    <w:rsid w:val="00607A62"/>
    <w:rsid w:val="00607BD8"/>
    <w:rsid w:val="00607FDF"/>
    <w:rsid w:val="00610112"/>
    <w:rsid w:val="00610197"/>
    <w:rsid w:val="0061096C"/>
    <w:rsid w:val="006109AE"/>
    <w:rsid w:val="006109B6"/>
    <w:rsid w:val="00610FE9"/>
    <w:rsid w:val="00612AE7"/>
    <w:rsid w:val="00612C69"/>
    <w:rsid w:val="00612E8B"/>
    <w:rsid w:val="006133E3"/>
    <w:rsid w:val="0061346B"/>
    <w:rsid w:val="0061387E"/>
    <w:rsid w:val="00613F9B"/>
    <w:rsid w:val="0061434E"/>
    <w:rsid w:val="006146E3"/>
    <w:rsid w:val="006148BC"/>
    <w:rsid w:val="00614BD2"/>
    <w:rsid w:val="00614E41"/>
    <w:rsid w:val="00614EFB"/>
    <w:rsid w:val="00615003"/>
    <w:rsid w:val="006150A7"/>
    <w:rsid w:val="0061564E"/>
    <w:rsid w:val="00615CCE"/>
    <w:rsid w:val="00616094"/>
    <w:rsid w:val="0061617F"/>
    <w:rsid w:val="0061648C"/>
    <w:rsid w:val="006164F8"/>
    <w:rsid w:val="00616669"/>
    <w:rsid w:val="00616966"/>
    <w:rsid w:val="00616F61"/>
    <w:rsid w:val="006170B8"/>
    <w:rsid w:val="00617AFB"/>
    <w:rsid w:val="00617E74"/>
    <w:rsid w:val="0062013E"/>
    <w:rsid w:val="006204C1"/>
    <w:rsid w:val="0062069C"/>
    <w:rsid w:val="00620EA9"/>
    <w:rsid w:val="006217AA"/>
    <w:rsid w:val="0062184B"/>
    <w:rsid w:val="0062190A"/>
    <w:rsid w:val="00621ECB"/>
    <w:rsid w:val="00622196"/>
    <w:rsid w:val="00622926"/>
    <w:rsid w:val="00622C56"/>
    <w:rsid w:val="00622ED1"/>
    <w:rsid w:val="00623045"/>
    <w:rsid w:val="006232EE"/>
    <w:rsid w:val="00623B0F"/>
    <w:rsid w:val="00623DC0"/>
    <w:rsid w:val="00623EAE"/>
    <w:rsid w:val="006242F0"/>
    <w:rsid w:val="00624CDB"/>
    <w:rsid w:val="00625A5B"/>
    <w:rsid w:val="00625AC7"/>
    <w:rsid w:val="00625E92"/>
    <w:rsid w:val="00625F47"/>
    <w:rsid w:val="006262CD"/>
    <w:rsid w:val="00626851"/>
    <w:rsid w:val="0062685D"/>
    <w:rsid w:val="0062686A"/>
    <w:rsid w:val="00626893"/>
    <w:rsid w:val="00626A21"/>
    <w:rsid w:val="00626B43"/>
    <w:rsid w:val="00626B5E"/>
    <w:rsid w:val="00626F61"/>
    <w:rsid w:val="006271D3"/>
    <w:rsid w:val="006274E0"/>
    <w:rsid w:val="006276D4"/>
    <w:rsid w:val="006279A4"/>
    <w:rsid w:val="0063014C"/>
    <w:rsid w:val="006301C9"/>
    <w:rsid w:val="00630851"/>
    <w:rsid w:val="006309DA"/>
    <w:rsid w:val="00630AE8"/>
    <w:rsid w:val="00630F02"/>
    <w:rsid w:val="0063108A"/>
    <w:rsid w:val="00631357"/>
    <w:rsid w:val="006314FF"/>
    <w:rsid w:val="006317DE"/>
    <w:rsid w:val="006318A5"/>
    <w:rsid w:val="006319B6"/>
    <w:rsid w:val="00631F7E"/>
    <w:rsid w:val="006323EE"/>
    <w:rsid w:val="006323F0"/>
    <w:rsid w:val="0063249E"/>
    <w:rsid w:val="00632A83"/>
    <w:rsid w:val="00632C68"/>
    <w:rsid w:val="00632FDB"/>
    <w:rsid w:val="00633014"/>
    <w:rsid w:val="00633159"/>
    <w:rsid w:val="0063330D"/>
    <w:rsid w:val="00633A32"/>
    <w:rsid w:val="006340F8"/>
    <w:rsid w:val="006341AC"/>
    <w:rsid w:val="00634294"/>
    <w:rsid w:val="0063460F"/>
    <w:rsid w:val="006347C8"/>
    <w:rsid w:val="00634BA8"/>
    <w:rsid w:val="00634E5F"/>
    <w:rsid w:val="00635433"/>
    <w:rsid w:val="006357C7"/>
    <w:rsid w:val="006358BF"/>
    <w:rsid w:val="00635DB6"/>
    <w:rsid w:val="006362BE"/>
    <w:rsid w:val="00636A89"/>
    <w:rsid w:val="00636ABF"/>
    <w:rsid w:val="00636CC4"/>
    <w:rsid w:val="00636DBE"/>
    <w:rsid w:val="00636F37"/>
    <w:rsid w:val="00637717"/>
    <w:rsid w:val="00637E5C"/>
    <w:rsid w:val="006400D4"/>
    <w:rsid w:val="00640119"/>
    <w:rsid w:val="00640438"/>
    <w:rsid w:val="00640BA3"/>
    <w:rsid w:val="006412BD"/>
    <w:rsid w:val="006412FD"/>
    <w:rsid w:val="00641676"/>
    <w:rsid w:val="006420F4"/>
    <w:rsid w:val="006421F1"/>
    <w:rsid w:val="00642499"/>
    <w:rsid w:val="00642ADC"/>
    <w:rsid w:val="00642FBF"/>
    <w:rsid w:val="006437C0"/>
    <w:rsid w:val="00643DFD"/>
    <w:rsid w:val="00643FCD"/>
    <w:rsid w:val="00644407"/>
    <w:rsid w:val="006444A7"/>
    <w:rsid w:val="0064450A"/>
    <w:rsid w:val="00644BDE"/>
    <w:rsid w:val="00645018"/>
    <w:rsid w:val="0064504D"/>
    <w:rsid w:val="006454FF"/>
    <w:rsid w:val="00645B5F"/>
    <w:rsid w:val="00645EEC"/>
    <w:rsid w:val="00646192"/>
    <w:rsid w:val="006461DD"/>
    <w:rsid w:val="00646580"/>
    <w:rsid w:val="00646921"/>
    <w:rsid w:val="00646936"/>
    <w:rsid w:val="0064696B"/>
    <w:rsid w:val="00646AD3"/>
    <w:rsid w:val="006470A6"/>
    <w:rsid w:val="0064744B"/>
    <w:rsid w:val="00647B17"/>
    <w:rsid w:val="00647C65"/>
    <w:rsid w:val="00647D29"/>
    <w:rsid w:val="00647E5B"/>
    <w:rsid w:val="00647E62"/>
    <w:rsid w:val="00647EE9"/>
    <w:rsid w:val="006506DC"/>
    <w:rsid w:val="006506F7"/>
    <w:rsid w:val="006509CB"/>
    <w:rsid w:val="00651574"/>
    <w:rsid w:val="00651AF6"/>
    <w:rsid w:val="00651C2D"/>
    <w:rsid w:val="00651D5C"/>
    <w:rsid w:val="00651DAA"/>
    <w:rsid w:val="00652CA9"/>
    <w:rsid w:val="00653177"/>
    <w:rsid w:val="006536D6"/>
    <w:rsid w:val="00654173"/>
    <w:rsid w:val="006544A8"/>
    <w:rsid w:val="006544CC"/>
    <w:rsid w:val="00654A1F"/>
    <w:rsid w:val="00654AA9"/>
    <w:rsid w:val="00654C2B"/>
    <w:rsid w:val="00655522"/>
    <w:rsid w:val="00655BF8"/>
    <w:rsid w:val="00655DE4"/>
    <w:rsid w:val="0065632D"/>
    <w:rsid w:val="006565EF"/>
    <w:rsid w:val="00656854"/>
    <w:rsid w:val="0065691B"/>
    <w:rsid w:val="00656C43"/>
    <w:rsid w:val="00656D74"/>
    <w:rsid w:val="00657285"/>
    <w:rsid w:val="0065741B"/>
    <w:rsid w:val="006576F7"/>
    <w:rsid w:val="006578E7"/>
    <w:rsid w:val="00657D1A"/>
    <w:rsid w:val="00657DD2"/>
    <w:rsid w:val="00660224"/>
    <w:rsid w:val="00660480"/>
    <w:rsid w:val="00660AF0"/>
    <w:rsid w:val="00660C72"/>
    <w:rsid w:val="00660EF8"/>
    <w:rsid w:val="00661265"/>
    <w:rsid w:val="006614A5"/>
    <w:rsid w:val="00661675"/>
    <w:rsid w:val="006621BE"/>
    <w:rsid w:val="00662363"/>
    <w:rsid w:val="00662493"/>
    <w:rsid w:val="00662A76"/>
    <w:rsid w:val="00662F61"/>
    <w:rsid w:val="00663269"/>
    <w:rsid w:val="006633F2"/>
    <w:rsid w:val="00664127"/>
    <w:rsid w:val="006642E9"/>
    <w:rsid w:val="0066448C"/>
    <w:rsid w:val="00664B69"/>
    <w:rsid w:val="00664E37"/>
    <w:rsid w:val="006651CF"/>
    <w:rsid w:val="00665247"/>
    <w:rsid w:val="006656D2"/>
    <w:rsid w:val="0066580F"/>
    <w:rsid w:val="00665B73"/>
    <w:rsid w:val="00666018"/>
    <w:rsid w:val="0066630B"/>
    <w:rsid w:val="006663AB"/>
    <w:rsid w:val="00666739"/>
    <w:rsid w:val="006669CE"/>
    <w:rsid w:val="00666B50"/>
    <w:rsid w:val="006671BC"/>
    <w:rsid w:val="00667461"/>
    <w:rsid w:val="00667B60"/>
    <w:rsid w:val="006701D0"/>
    <w:rsid w:val="006701DB"/>
    <w:rsid w:val="006708D3"/>
    <w:rsid w:val="00670D69"/>
    <w:rsid w:val="00671490"/>
    <w:rsid w:val="0067176A"/>
    <w:rsid w:val="006718FD"/>
    <w:rsid w:val="00671926"/>
    <w:rsid w:val="00671E27"/>
    <w:rsid w:val="00671F1E"/>
    <w:rsid w:val="006724CB"/>
    <w:rsid w:val="006726BD"/>
    <w:rsid w:val="006726CE"/>
    <w:rsid w:val="00672C9A"/>
    <w:rsid w:val="00672EA5"/>
    <w:rsid w:val="006732FC"/>
    <w:rsid w:val="006734CE"/>
    <w:rsid w:val="006735E3"/>
    <w:rsid w:val="00673756"/>
    <w:rsid w:val="00673FF9"/>
    <w:rsid w:val="006740BF"/>
    <w:rsid w:val="00674880"/>
    <w:rsid w:val="00674CC1"/>
    <w:rsid w:val="00674DB9"/>
    <w:rsid w:val="00675368"/>
    <w:rsid w:val="00675C99"/>
    <w:rsid w:val="006763C6"/>
    <w:rsid w:val="006767A0"/>
    <w:rsid w:val="0067697D"/>
    <w:rsid w:val="0067701C"/>
    <w:rsid w:val="006773E6"/>
    <w:rsid w:val="00680403"/>
    <w:rsid w:val="00680582"/>
    <w:rsid w:val="006806F2"/>
    <w:rsid w:val="006807FC"/>
    <w:rsid w:val="00680CA5"/>
    <w:rsid w:val="00681255"/>
    <w:rsid w:val="00681267"/>
    <w:rsid w:val="0068148E"/>
    <w:rsid w:val="0068158D"/>
    <w:rsid w:val="00681A03"/>
    <w:rsid w:val="00681F6C"/>
    <w:rsid w:val="00682BF2"/>
    <w:rsid w:val="00682EBC"/>
    <w:rsid w:val="00683418"/>
    <w:rsid w:val="0068346F"/>
    <w:rsid w:val="0068371B"/>
    <w:rsid w:val="006843D9"/>
    <w:rsid w:val="006847C0"/>
    <w:rsid w:val="00685532"/>
    <w:rsid w:val="00685C2A"/>
    <w:rsid w:val="00685C31"/>
    <w:rsid w:val="00685E48"/>
    <w:rsid w:val="006861E4"/>
    <w:rsid w:val="00686572"/>
    <w:rsid w:val="006867D5"/>
    <w:rsid w:val="00686EB2"/>
    <w:rsid w:val="006878B9"/>
    <w:rsid w:val="00690113"/>
    <w:rsid w:val="006901E5"/>
    <w:rsid w:val="00690BCD"/>
    <w:rsid w:val="00690F85"/>
    <w:rsid w:val="00690F87"/>
    <w:rsid w:val="00691026"/>
    <w:rsid w:val="00691355"/>
    <w:rsid w:val="0069259E"/>
    <w:rsid w:val="0069265F"/>
    <w:rsid w:val="00692831"/>
    <w:rsid w:val="00692919"/>
    <w:rsid w:val="00692F22"/>
    <w:rsid w:val="006930D7"/>
    <w:rsid w:val="006939B2"/>
    <w:rsid w:val="00693A61"/>
    <w:rsid w:val="00693E42"/>
    <w:rsid w:val="006940E1"/>
    <w:rsid w:val="00694822"/>
    <w:rsid w:val="00695179"/>
    <w:rsid w:val="006951B5"/>
    <w:rsid w:val="006954A5"/>
    <w:rsid w:val="0069563D"/>
    <w:rsid w:val="006959E8"/>
    <w:rsid w:val="00695CB5"/>
    <w:rsid w:val="00695DA9"/>
    <w:rsid w:val="00696690"/>
    <w:rsid w:val="00696907"/>
    <w:rsid w:val="0069716B"/>
    <w:rsid w:val="006971E9"/>
    <w:rsid w:val="00697255"/>
    <w:rsid w:val="00697738"/>
    <w:rsid w:val="006979C9"/>
    <w:rsid w:val="006A0475"/>
    <w:rsid w:val="006A08F8"/>
    <w:rsid w:val="006A0935"/>
    <w:rsid w:val="006A0B93"/>
    <w:rsid w:val="006A0FB7"/>
    <w:rsid w:val="006A1C8F"/>
    <w:rsid w:val="006A1FD5"/>
    <w:rsid w:val="006A2089"/>
    <w:rsid w:val="006A212C"/>
    <w:rsid w:val="006A2B62"/>
    <w:rsid w:val="006A2B7B"/>
    <w:rsid w:val="006A2C5A"/>
    <w:rsid w:val="006A2E1D"/>
    <w:rsid w:val="006A2FA1"/>
    <w:rsid w:val="006A3175"/>
    <w:rsid w:val="006A348B"/>
    <w:rsid w:val="006A3B62"/>
    <w:rsid w:val="006A3BDF"/>
    <w:rsid w:val="006A3C1E"/>
    <w:rsid w:val="006A4209"/>
    <w:rsid w:val="006A4351"/>
    <w:rsid w:val="006A4692"/>
    <w:rsid w:val="006A46C7"/>
    <w:rsid w:val="006A50C5"/>
    <w:rsid w:val="006A54BC"/>
    <w:rsid w:val="006A5F2E"/>
    <w:rsid w:val="006A6452"/>
    <w:rsid w:val="006A68A4"/>
    <w:rsid w:val="006A6AE9"/>
    <w:rsid w:val="006A6C8A"/>
    <w:rsid w:val="006A75AB"/>
    <w:rsid w:val="006B0243"/>
    <w:rsid w:val="006B0452"/>
    <w:rsid w:val="006B06FF"/>
    <w:rsid w:val="006B144A"/>
    <w:rsid w:val="006B1676"/>
    <w:rsid w:val="006B178C"/>
    <w:rsid w:val="006B18B2"/>
    <w:rsid w:val="006B1BD4"/>
    <w:rsid w:val="006B2338"/>
    <w:rsid w:val="006B260C"/>
    <w:rsid w:val="006B2791"/>
    <w:rsid w:val="006B2904"/>
    <w:rsid w:val="006B2F50"/>
    <w:rsid w:val="006B2F6A"/>
    <w:rsid w:val="006B314F"/>
    <w:rsid w:val="006B3363"/>
    <w:rsid w:val="006B36A9"/>
    <w:rsid w:val="006B3B8B"/>
    <w:rsid w:val="006B44FE"/>
    <w:rsid w:val="006B4F3B"/>
    <w:rsid w:val="006B5827"/>
    <w:rsid w:val="006B5A82"/>
    <w:rsid w:val="006B5D5A"/>
    <w:rsid w:val="006B6135"/>
    <w:rsid w:val="006B6195"/>
    <w:rsid w:val="006B6503"/>
    <w:rsid w:val="006B657D"/>
    <w:rsid w:val="006B6734"/>
    <w:rsid w:val="006B6836"/>
    <w:rsid w:val="006B6921"/>
    <w:rsid w:val="006B692D"/>
    <w:rsid w:val="006B6B23"/>
    <w:rsid w:val="006B7113"/>
    <w:rsid w:val="006B785D"/>
    <w:rsid w:val="006C036C"/>
    <w:rsid w:val="006C03DD"/>
    <w:rsid w:val="006C06F6"/>
    <w:rsid w:val="006C089D"/>
    <w:rsid w:val="006C0CE8"/>
    <w:rsid w:val="006C0FB4"/>
    <w:rsid w:val="006C0FDB"/>
    <w:rsid w:val="006C1688"/>
    <w:rsid w:val="006C1744"/>
    <w:rsid w:val="006C1BAB"/>
    <w:rsid w:val="006C215A"/>
    <w:rsid w:val="006C221D"/>
    <w:rsid w:val="006C2B53"/>
    <w:rsid w:val="006C2C96"/>
    <w:rsid w:val="006C2E3C"/>
    <w:rsid w:val="006C3003"/>
    <w:rsid w:val="006C3163"/>
    <w:rsid w:val="006C31F7"/>
    <w:rsid w:val="006C3795"/>
    <w:rsid w:val="006C3847"/>
    <w:rsid w:val="006C3902"/>
    <w:rsid w:val="006C3A33"/>
    <w:rsid w:val="006C3E1F"/>
    <w:rsid w:val="006C3F4A"/>
    <w:rsid w:val="006C4295"/>
    <w:rsid w:val="006C4537"/>
    <w:rsid w:val="006C4628"/>
    <w:rsid w:val="006C4658"/>
    <w:rsid w:val="006C4A9B"/>
    <w:rsid w:val="006C4AF9"/>
    <w:rsid w:val="006C4BEC"/>
    <w:rsid w:val="006C4DAD"/>
    <w:rsid w:val="006C4E8E"/>
    <w:rsid w:val="006C55D2"/>
    <w:rsid w:val="006C562C"/>
    <w:rsid w:val="006C5773"/>
    <w:rsid w:val="006C5934"/>
    <w:rsid w:val="006C723B"/>
    <w:rsid w:val="006C7319"/>
    <w:rsid w:val="006C739D"/>
    <w:rsid w:val="006C756C"/>
    <w:rsid w:val="006C76DD"/>
    <w:rsid w:val="006C7C33"/>
    <w:rsid w:val="006C7FD0"/>
    <w:rsid w:val="006C7FFE"/>
    <w:rsid w:val="006D00FA"/>
    <w:rsid w:val="006D01D3"/>
    <w:rsid w:val="006D01E5"/>
    <w:rsid w:val="006D029C"/>
    <w:rsid w:val="006D071D"/>
    <w:rsid w:val="006D0F86"/>
    <w:rsid w:val="006D103F"/>
    <w:rsid w:val="006D137F"/>
    <w:rsid w:val="006D1808"/>
    <w:rsid w:val="006D1BBA"/>
    <w:rsid w:val="006D2377"/>
    <w:rsid w:val="006D29FA"/>
    <w:rsid w:val="006D2FED"/>
    <w:rsid w:val="006D35D4"/>
    <w:rsid w:val="006D38AB"/>
    <w:rsid w:val="006D38B8"/>
    <w:rsid w:val="006D3A57"/>
    <w:rsid w:val="006D3BC2"/>
    <w:rsid w:val="006D4038"/>
    <w:rsid w:val="006D408D"/>
    <w:rsid w:val="006D40EB"/>
    <w:rsid w:val="006D42CD"/>
    <w:rsid w:val="006D43C1"/>
    <w:rsid w:val="006D4814"/>
    <w:rsid w:val="006D482E"/>
    <w:rsid w:val="006D48AB"/>
    <w:rsid w:val="006D50D6"/>
    <w:rsid w:val="006D552D"/>
    <w:rsid w:val="006D55F6"/>
    <w:rsid w:val="006D59C5"/>
    <w:rsid w:val="006D5B2D"/>
    <w:rsid w:val="006D5E0C"/>
    <w:rsid w:val="006D6183"/>
    <w:rsid w:val="006D61E8"/>
    <w:rsid w:val="006D6B10"/>
    <w:rsid w:val="006D71E7"/>
    <w:rsid w:val="006D76DB"/>
    <w:rsid w:val="006D77FF"/>
    <w:rsid w:val="006D7D59"/>
    <w:rsid w:val="006D7EF4"/>
    <w:rsid w:val="006E0224"/>
    <w:rsid w:val="006E05B0"/>
    <w:rsid w:val="006E0729"/>
    <w:rsid w:val="006E08EC"/>
    <w:rsid w:val="006E0A00"/>
    <w:rsid w:val="006E0C0E"/>
    <w:rsid w:val="006E13DD"/>
    <w:rsid w:val="006E1962"/>
    <w:rsid w:val="006E1FD0"/>
    <w:rsid w:val="006E2030"/>
    <w:rsid w:val="006E2178"/>
    <w:rsid w:val="006E2366"/>
    <w:rsid w:val="006E2CF3"/>
    <w:rsid w:val="006E2D4B"/>
    <w:rsid w:val="006E2FDD"/>
    <w:rsid w:val="006E30D6"/>
    <w:rsid w:val="006E30FD"/>
    <w:rsid w:val="006E35BD"/>
    <w:rsid w:val="006E37F7"/>
    <w:rsid w:val="006E3D25"/>
    <w:rsid w:val="006E43E3"/>
    <w:rsid w:val="006E446B"/>
    <w:rsid w:val="006E4A6D"/>
    <w:rsid w:val="006E4BF0"/>
    <w:rsid w:val="006E5416"/>
    <w:rsid w:val="006E5651"/>
    <w:rsid w:val="006E56CB"/>
    <w:rsid w:val="006E5889"/>
    <w:rsid w:val="006E6133"/>
    <w:rsid w:val="006E6283"/>
    <w:rsid w:val="006E6A82"/>
    <w:rsid w:val="006E6CFA"/>
    <w:rsid w:val="006E79B0"/>
    <w:rsid w:val="006F0194"/>
    <w:rsid w:val="006F0759"/>
    <w:rsid w:val="006F0778"/>
    <w:rsid w:val="006F0BC7"/>
    <w:rsid w:val="006F143A"/>
    <w:rsid w:val="006F148C"/>
    <w:rsid w:val="006F171A"/>
    <w:rsid w:val="006F1874"/>
    <w:rsid w:val="006F1B70"/>
    <w:rsid w:val="006F1D49"/>
    <w:rsid w:val="006F1EAC"/>
    <w:rsid w:val="006F209D"/>
    <w:rsid w:val="006F2F00"/>
    <w:rsid w:val="006F31D9"/>
    <w:rsid w:val="006F347B"/>
    <w:rsid w:val="006F3C04"/>
    <w:rsid w:val="006F3E2C"/>
    <w:rsid w:val="006F4486"/>
    <w:rsid w:val="006F46AD"/>
    <w:rsid w:val="006F47FD"/>
    <w:rsid w:val="006F4CE3"/>
    <w:rsid w:val="006F4D8A"/>
    <w:rsid w:val="006F5323"/>
    <w:rsid w:val="006F594B"/>
    <w:rsid w:val="006F597D"/>
    <w:rsid w:val="006F5F26"/>
    <w:rsid w:val="006F6125"/>
    <w:rsid w:val="006F6705"/>
    <w:rsid w:val="006F68CD"/>
    <w:rsid w:val="006F724E"/>
    <w:rsid w:val="006F736C"/>
    <w:rsid w:val="006F7BDF"/>
    <w:rsid w:val="006F7CB6"/>
    <w:rsid w:val="006F7CEC"/>
    <w:rsid w:val="006F7F46"/>
    <w:rsid w:val="007001D4"/>
    <w:rsid w:val="00700D73"/>
    <w:rsid w:val="007018E6"/>
    <w:rsid w:val="00701C2C"/>
    <w:rsid w:val="00701F3B"/>
    <w:rsid w:val="0070321F"/>
    <w:rsid w:val="00703244"/>
    <w:rsid w:val="007035A2"/>
    <w:rsid w:val="00703AAC"/>
    <w:rsid w:val="00703DEE"/>
    <w:rsid w:val="00703F61"/>
    <w:rsid w:val="00704247"/>
    <w:rsid w:val="00704303"/>
    <w:rsid w:val="00705A15"/>
    <w:rsid w:val="00705B5C"/>
    <w:rsid w:val="00705E3B"/>
    <w:rsid w:val="00706129"/>
    <w:rsid w:val="007062F1"/>
    <w:rsid w:val="0070642C"/>
    <w:rsid w:val="00706A30"/>
    <w:rsid w:val="00706DC9"/>
    <w:rsid w:val="007071D2"/>
    <w:rsid w:val="00707236"/>
    <w:rsid w:val="00707965"/>
    <w:rsid w:val="00707B64"/>
    <w:rsid w:val="00707D35"/>
    <w:rsid w:val="0071017C"/>
    <w:rsid w:val="00710573"/>
    <w:rsid w:val="00710628"/>
    <w:rsid w:val="00710ABE"/>
    <w:rsid w:val="00710BAE"/>
    <w:rsid w:val="00710C89"/>
    <w:rsid w:val="00710FB3"/>
    <w:rsid w:val="0071154C"/>
    <w:rsid w:val="00711E48"/>
    <w:rsid w:val="0071236A"/>
    <w:rsid w:val="007124D4"/>
    <w:rsid w:val="00712708"/>
    <w:rsid w:val="00712E02"/>
    <w:rsid w:val="00712E36"/>
    <w:rsid w:val="00713215"/>
    <w:rsid w:val="0071399E"/>
    <w:rsid w:val="007139BC"/>
    <w:rsid w:val="0071459D"/>
    <w:rsid w:val="007148C7"/>
    <w:rsid w:val="00714AF7"/>
    <w:rsid w:val="00714B73"/>
    <w:rsid w:val="00715400"/>
    <w:rsid w:val="007155D3"/>
    <w:rsid w:val="007161F0"/>
    <w:rsid w:val="00716375"/>
    <w:rsid w:val="0071684D"/>
    <w:rsid w:val="00716885"/>
    <w:rsid w:val="00716A7C"/>
    <w:rsid w:val="00717140"/>
    <w:rsid w:val="00717240"/>
    <w:rsid w:val="007173DD"/>
    <w:rsid w:val="007179D3"/>
    <w:rsid w:val="00717A8C"/>
    <w:rsid w:val="00717C4A"/>
    <w:rsid w:val="00717E81"/>
    <w:rsid w:val="00717E86"/>
    <w:rsid w:val="00720235"/>
    <w:rsid w:val="007207AE"/>
    <w:rsid w:val="00720FEF"/>
    <w:rsid w:val="00721332"/>
    <w:rsid w:val="00721367"/>
    <w:rsid w:val="0072215B"/>
    <w:rsid w:val="007221D5"/>
    <w:rsid w:val="007225B8"/>
    <w:rsid w:val="0072280B"/>
    <w:rsid w:val="00722865"/>
    <w:rsid w:val="00722CF0"/>
    <w:rsid w:val="00722D2A"/>
    <w:rsid w:val="00722DE0"/>
    <w:rsid w:val="00722E61"/>
    <w:rsid w:val="007232D7"/>
    <w:rsid w:val="007238C3"/>
    <w:rsid w:val="00723917"/>
    <w:rsid w:val="007239AB"/>
    <w:rsid w:val="00723DA2"/>
    <w:rsid w:val="00724299"/>
    <w:rsid w:val="007242C7"/>
    <w:rsid w:val="00724B56"/>
    <w:rsid w:val="00724C83"/>
    <w:rsid w:val="0072574E"/>
    <w:rsid w:val="007263FB"/>
    <w:rsid w:val="00726476"/>
    <w:rsid w:val="00726BF8"/>
    <w:rsid w:val="00726D5F"/>
    <w:rsid w:val="007271F5"/>
    <w:rsid w:val="0072746A"/>
    <w:rsid w:val="007274D7"/>
    <w:rsid w:val="007274EF"/>
    <w:rsid w:val="00727838"/>
    <w:rsid w:val="00730362"/>
    <w:rsid w:val="007307DE"/>
    <w:rsid w:val="00730A8A"/>
    <w:rsid w:val="00730A9E"/>
    <w:rsid w:val="0073145D"/>
    <w:rsid w:val="00731522"/>
    <w:rsid w:val="007317EF"/>
    <w:rsid w:val="00731EE1"/>
    <w:rsid w:val="0073200B"/>
    <w:rsid w:val="0073295F"/>
    <w:rsid w:val="00732A5E"/>
    <w:rsid w:val="00732AB4"/>
    <w:rsid w:val="00732EB1"/>
    <w:rsid w:val="007330F8"/>
    <w:rsid w:val="00733683"/>
    <w:rsid w:val="00733F71"/>
    <w:rsid w:val="00734368"/>
    <w:rsid w:val="00734870"/>
    <w:rsid w:val="007348BF"/>
    <w:rsid w:val="007348E3"/>
    <w:rsid w:val="00734DDA"/>
    <w:rsid w:val="00734F3E"/>
    <w:rsid w:val="007356D4"/>
    <w:rsid w:val="007357E2"/>
    <w:rsid w:val="00735B2B"/>
    <w:rsid w:val="0073635D"/>
    <w:rsid w:val="00736CC9"/>
    <w:rsid w:val="007400A4"/>
    <w:rsid w:val="00740134"/>
    <w:rsid w:val="00740411"/>
    <w:rsid w:val="007405BA"/>
    <w:rsid w:val="007407D8"/>
    <w:rsid w:val="007408C5"/>
    <w:rsid w:val="0074199A"/>
    <w:rsid w:val="00741C86"/>
    <w:rsid w:val="00741D9A"/>
    <w:rsid w:val="00741FAE"/>
    <w:rsid w:val="00742023"/>
    <w:rsid w:val="007421AC"/>
    <w:rsid w:val="007423C5"/>
    <w:rsid w:val="00742707"/>
    <w:rsid w:val="00742CC3"/>
    <w:rsid w:val="0074317D"/>
    <w:rsid w:val="00743202"/>
    <w:rsid w:val="00743BED"/>
    <w:rsid w:val="00743D44"/>
    <w:rsid w:val="00743D5D"/>
    <w:rsid w:val="00743F51"/>
    <w:rsid w:val="00743F6A"/>
    <w:rsid w:val="007443AD"/>
    <w:rsid w:val="0074457B"/>
    <w:rsid w:val="007445E4"/>
    <w:rsid w:val="007446C8"/>
    <w:rsid w:val="00744B5C"/>
    <w:rsid w:val="007453E9"/>
    <w:rsid w:val="00745652"/>
    <w:rsid w:val="00745BA7"/>
    <w:rsid w:val="00746488"/>
    <w:rsid w:val="00746B24"/>
    <w:rsid w:val="00746CC8"/>
    <w:rsid w:val="00746CE5"/>
    <w:rsid w:val="00747C07"/>
    <w:rsid w:val="00747C32"/>
    <w:rsid w:val="00747F41"/>
    <w:rsid w:val="0075046C"/>
    <w:rsid w:val="007504DD"/>
    <w:rsid w:val="007505A2"/>
    <w:rsid w:val="007509F1"/>
    <w:rsid w:val="00750CAB"/>
    <w:rsid w:val="00750E42"/>
    <w:rsid w:val="00750F13"/>
    <w:rsid w:val="00751669"/>
    <w:rsid w:val="007517BA"/>
    <w:rsid w:val="00751AEF"/>
    <w:rsid w:val="00751B26"/>
    <w:rsid w:val="00751DB6"/>
    <w:rsid w:val="0075276D"/>
    <w:rsid w:val="00752AB1"/>
    <w:rsid w:val="00752C34"/>
    <w:rsid w:val="00752DD4"/>
    <w:rsid w:val="00752DE5"/>
    <w:rsid w:val="00753267"/>
    <w:rsid w:val="00753584"/>
    <w:rsid w:val="0075375F"/>
    <w:rsid w:val="00753A4E"/>
    <w:rsid w:val="00753EE6"/>
    <w:rsid w:val="00754205"/>
    <w:rsid w:val="0075422B"/>
    <w:rsid w:val="00754252"/>
    <w:rsid w:val="00754391"/>
    <w:rsid w:val="00754B82"/>
    <w:rsid w:val="00755146"/>
    <w:rsid w:val="00755163"/>
    <w:rsid w:val="007553FA"/>
    <w:rsid w:val="00755652"/>
    <w:rsid w:val="007558C7"/>
    <w:rsid w:val="00755D29"/>
    <w:rsid w:val="00755D32"/>
    <w:rsid w:val="00756DD0"/>
    <w:rsid w:val="00756E20"/>
    <w:rsid w:val="00757140"/>
    <w:rsid w:val="007571FE"/>
    <w:rsid w:val="00757398"/>
    <w:rsid w:val="007573DA"/>
    <w:rsid w:val="00757B15"/>
    <w:rsid w:val="00760194"/>
    <w:rsid w:val="00760F04"/>
    <w:rsid w:val="00761798"/>
    <w:rsid w:val="00761EB1"/>
    <w:rsid w:val="007622B8"/>
    <w:rsid w:val="00762D8E"/>
    <w:rsid w:val="0076424C"/>
    <w:rsid w:val="00765DCF"/>
    <w:rsid w:val="00765E7C"/>
    <w:rsid w:val="00766337"/>
    <w:rsid w:val="0076634A"/>
    <w:rsid w:val="0076642C"/>
    <w:rsid w:val="0076658C"/>
    <w:rsid w:val="00766928"/>
    <w:rsid w:val="00766B1D"/>
    <w:rsid w:val="00766B22"/>
    <w:rsid w:val="00766E10"/>
    <w:rsid w:val="007671B6"/>
    <w:rsid w:val="007673C7"/>
    <w:rsid w:val="00767816"/>
    <w:rsid w:val="00767E26"/>
    <w:rsid w:val="007703CC"/>
    <w:rsid w:val="00770872"/>
    <w:rsid w:val="0077134A"/>
    <w:rsid w:val="0077198F"/>
    <w:rsid w:val="00771D5C"/>
    <w:rsid w:val="00771DE1"/>
    <w:rsid w:val="00772209"/>
    <w:rsid w:val="00773603"/>
    <w:rsid w:val="007736B8"/>
    <w:rsid w:val="007739D0"/>
    <w:rsid w:val="00773ED0"/>
    <w:rsid w:val="00774512"/>
    <w:rsid w:val="00774E45"/>
    <w:rsid w:val="00774FCF"/>
    <w:rsid w:val="00775502"/>
    <w:rsid w:val="00775A3F"/>
    <w:rsid w:val="00775C6B"/>
    <w:rsid w:val="00775F5A"/>
    <w:rsid w:val="007765D0"/>
    <w:rsid w:val="00777113"/>
    <w:rsid w:val="0077748F"/>
    <w:rsid w:val="00777508"/>
    <w:rsid w:val="007777E9"/>
    <w:rsid w:val="00777805"/>
    <w:rsid w:val="00777DB8"/>
    <w:rsid w:val="00777E99"/>
    <w:rsid w:val="00780085"/>
    <w:rsid w:val="00780169"/>
    <w:rsid w:val="007802C7"/>
    <w:rsid w:val="0078033C"/>
    <w:rsid w:val="00780C3B"/>
    <w:rsid w:val="00780D92"/>
    <w:rsid w:val="007812BD"/>
    <w:rsid w:val="00781BA6"/>
    <w:rsid w:val="00781C3C"/>
    <w:rsid w:val="00781C96"/>
    <w:rsid w:val="00782115"/>
    <w:rsid w:val="007822DC"/>
    <w:rsid w:val="00782EFA"/>
    <w:rsid w:val="00783462"/>
    <w:rsid w:val="00783892"/>
    <w:rsid w:val="00783A94"/>
    <w:rsid w:val="00783C93"/>
    <w:rsid w:val="007843F8"/>
    <w:rsid w:val="00784778"/>
    <w:rsid w:val="007857B2"/>
    <w:rsid w:val="00785E52"/>
    <w:rsid w:val="00785F80"/>
    <w:rsid w:val="00786343"/>
    <w:rsid w:val="00786522"/>
    <w:rsid w:val="00786936"/>
    <w:rsid w:val="00786BFD"/>
    <w:rsid w:val="007870F4"/>
    <w:rsid w:val="0078737C"/>
    <w:rsid w:val="00787570"/>
    <w:rsid w:val="00787BA7"/>
    <w:rsid w:val="00790052"/>
    <w:rsid w:val="00790875"/>
    <w:rsid w:val="00790ABB"/>
    <w:rsid w:val="00790AD0"/>
    <w:rsid w:val="00790C71"/>
    <w:rsid w:val="00790EBA"/>
    <w:rsid w:val="00791546"/>
    <w:rsid w:val="00791660"/>
    <w:rsid w:val="007917F5"/>
    <w:rsid w:val="0079185F"/>
    <w:rsid w:val="007919D2"/>
    <w:rsid w:val="00791EEF"/>
    <w:rsid w:val="007922B1"/>
    <w:rsid w:val="00792667"/>
    <w:rsid w:val="00792C61"/>
    <w:rsid w:val="00792F77"/>
    <w:rsid w:val="007930A5"/>
    <w:rsid w:val="00793103"/>
    <w:rsid w:val="00793141"/>
    <w:rsid w:val="007937DA"/>
    <w:rsid w:val="00793A81"/>
    <w:rsid w:val="00794B6E"/>
    <w:rsid w:val="00794D3C"/>
    <w:rsid w:val="007956BB"/>
    <w:rsid w:val="0079574B"/>
    <w:rsid w:val="0079580A"/>
    <w:rsid w:val="0079595B"/>
    <w:rsid w:val="0079652F"/>
    <w:rsid w:val="00796878"/>
    <w:rsid w:val="007968D6"/>
    <w:rsid w:val="0079699E"/>
    <w:rsid w:val="00796DD8"/>
    <w:rsid w:val="00797103"/>
    <w:rsid w:val="00797120"/>
    <w:rsid w:val="00797347"/>
    <w:rsid w:val="00797468"/>
    <w:rsid w:val="007976EF"/>
    <w:rsid w:val="007978FD"/>
    <w:rsid w:val="00797B35"/>
    <w:rsid w:val="00797DD4"/>
    <w:rsid w:val="007A0070"/>
    <w:rsid w:val="007A0307"/>
    <w:rsid w:val="007A0EDF"/>
    <w:rsid w:val="007A1059"/>
    <w:rsid w:val="007A1151"/>
    <w:rsid w:val="007A13B3"/>
    <w:rsid w:val="007A1901"/>
    <w:rsid w:val="007A1E8D"/>
    <w:rsid w:val="007A213D"/>
    <w:rsid w:val="007A21BC"/>
    <w:rsid w:val="007A26A3"/>
    <w:rsid w:val="007A2D63"/>
    <w:rsid w:val="007A2DE7"/>
    <w:rsid w:val="007A2FDC"/>
    <w:rsid w:val="007A31E0"/>
    <w:rsid w:val="007A3567"/>
    <w:rsid w:val="007A3B69"/>
    <w:rsid w:val="007A3CF8"/>
    <w:rsid w:val="007A3DCB"/>
    <w:rsid w:val="007A4A41"/>
    <w:rsid w:val="007A4E39"/>
    <w:rsid w:val="007A4F5C"/>
    <w:rsid w:val="007A5208"/>
    <w:rsid w:val="007A5263"/>
    <w:rsid w:val="007A541F"/>
    <w:rsid w:val="007A5802"/>
    <w:rsid w:val="007A5945"/>
    <w:rsid w:val="007A59A0"/>
    <w:rsid w:val="007A661D"/>
    <w:rsid w:val="007A6670"/>
    <w:rsid w:val="007A6830"/>
    <w:rsid w:val="007A6E60"/>
    <w:rsid w:val="007A7030"/>
    <w:rsid w:val="007A7352"/>
    <w:rsid w:val="007A77E9"/>
    <w:rsid w:val="007A7832"/>
    <w:rsid w:val="007A7A23"/>
    <w:rsid w:val="007A7B64"/>
    <w:rsid w:val="007A7D74"/>
    <w:rsid w:val="007A7DB2"/>
    <w:rsid w:val="007B0079"/>
    <w:rsid w:val="007B01F6"/>
    <w:rsid w:val="007B077C"/>
    <w:rsid w:val="007B07AE"/>
    <w:rsid w:val="007B0C22"/>
    <w:rsid w:val="007B1164"/>
    <w:rsid w:val="007B13FF"/>
    <w:rsid w:val="007B1AB8"/>
    <w:rsid w:val="007B1F26"/>
    <w:rsid w:val="007B2769"/>
    <w:rsid w:val="007B2848"/>
    <w:rsid w:val="007B2B62"/>
    <w:rsid w:val="007B2B7E"/>
    <w:rsid w:val="007B2FA3"/>
    <w:rsid w:val="007B30C5"/>
    <w:rsid w:val="007B3A61"/>
    <w:rsid w:val="007B3C9B"/>
    <w:rsid w:val="007B3EF2"/>
    <w:rsid w:val="007B3EF3"/>
    <w:rsid w:val="007B400B"/>
    <w:rsid w:val="007B4125"/>
    <w:rsid w:val="007B4351"/>
    <w:rsid w:val="007B4676"/>
    <w:rsid w:val="007B4766"/>
    <w:rsid w:val="007B47FD"/>
    <w:rsid w:val="007B50A5"/>
    <w:rsid w:val="007B55F3"/>
    <w:rsid w:val="007B582B"/>
    <w:rsid w:val="007B5C6E"/>
    <w:rsid w:val="007B5D78"/>
    <w:rsid w:val="007B5FBC"/>
    <w:rsid w:val="007B644D"/>
    <w:rsid w:val="007B649C"/>
    <w:rsid w:val="007B6BAA"/>
    <w:rsid w:val="007B6BF9"/>
    <w:rsid w:val="007B6F3D"/>
    <w:rsid w:val="007B70DB"/>
    <w:rsid w:val="007B77D5"/>
    <w:rsid w:val="007B782A"/>
    <w:rsid w:val="007B797B"/>
    <w:rsid w:val="007C00CC"/>
    <w:rsid w:val="007C011A"/>
    <w:rsid w:val="007C024C"/>
    <w:rsid w:val="007C058F"/>
    <w:rsid w:val="007C0840"/>
    <w:rsid w:val="007C0DA5"/>
    <w:rsid w:val="007C109C"/>
    <w:rsid w:val="007C1457"/>
    <w:rsid w:val="007C165A"/>
    <w:rsid w:val="007C16FB"/>
    <w:rsid w:val="007C1716"/>
    <w:rsid w:val="007C183F"/>
    <w:rsid w:val="007C190B"/>
    <w:rsid w:val="007C1C14"/>
    <w:rsid w:val="007C21EE"/>
    <w:rsid w:val="007C264C"/>
    <w:rsid w:val="007C2903"/>
    <w:rsid w:val="007C2A25"/>
    <w:rsid w:val="007C2A80"/>
    <w:rsid w:val="007C2B53"/>
    <w:rsid w:val="007C2E68"/>
    <w:rsid w:val="007C311A"/>
    <w:rsid w:val="007C3242"/>
    <w:rsid w:val="007C3273"/>
    <w:rsid w:val="007C34EE"/>
    <w:rsid w:val="007C3576"/>
    <w:rsid w:val="007C3719"/>
    <w:rsid w:val="007C382D"/>
    <w:rsid w:val="007C38F5"/>
    <w:rsid w:val="007C3BF8"/>
    <w:rsid w:val="007C3EC9"/>
    <w:rsid w:val="007C3F73"/>
    <w:rsid w:val="007C4416"/>
    <w:rsid w:val="007C4476"/>
    <w:rsid w:val="007C4918"/>
    <w:rsid w:val="007C49C2"/>
    <w:rsid w:val="007C4B0C"/>
    <w:rsid w:val="007C5038"/>
    <w:rsid w:val="007C58D1"/>
    <w:rsid w:val="007C6030"/>
    <w:rsid w:val="007C64C9"/>
    <w:rsid w:val="007C6C0B"/>
    <w:rsid w:val="007C734F"/>
    <w:rsid w:val="007C73D0"/>
    <w:rsid w:val="007C73FE"/>
    <w:rsid w:val="007C7D8E"/>
    <w:rsid w:val="007D02DB"/>
    <w:rsid w:val="007D0940"/>
    <w:rsid w:val="007D0A12"/>
    <w:rsid w:val="007D0FE6"/>
    <w:rsid w:val="007D1326"/>
    <w:rsid w:val="007D1AB6"/>
    <w:rsid w:val="007D2144"/>
    <w:rsid w:val="007D22B9"/>
    <w:rsid w:val="007D305C"/>
    <w:rsid w:val="007D3288"/>
    <w:rsid w:val="007D35FD"/>
    <w:rsid w:val="007D3A78"/>
    <w:rsid w:val="007D3EC9"/>
    <w:rsid w:val="007D3F80"/>
    <w:rsid w:val="007D46F3"/>
    <w:rsid w:val="007D47AA"/>
    <w:rsid w:val="007D506F"/>
    <w:rsid w:val="007D526E"/>
    <w:rsid w:val="007D5A40"/>
    <w:rsid w:val="007D5C32"/>
    <w:rsid w:val="007D661A"/>
    <w:rsid w:val="007D6D80"/>
    <w:rsid w:val="007D6F19"/>
    <w:rsid w:val="007D7763"/>
    <w:rsid w:val="007D7AE2"/>
    <w:rsid w:val="007D7C44"/>
    <w:rsid w:val="007E03B4"/>
    <w:rsid w:val="007E128E"/>
    <w:rsid w:val="007E13B8"/>
    <w:rsid w:val="007E1724"/>
    <w:rsid w:val="007E17DE"/>
    <w:rsid w:val="007E1A14"/>
    <w:rsid w:val="007E1B15"/>
    <w:rsid w:val="007E1B6C"/>
    <w:rsid w:val="007E204D"/>
    <w:rsid w:val="007E23B0"/>
    <w:rsid w:val="007E2405"/>
    <w:rsid w:val="007E32C5"/>
    <w:rsid w:val="007E35BC"/>
    <w:rsid w:val="007E3BAE"/>
    <w:rsid w:val="007E4050"/>
    <w:rsid w:val="007E45FC"/>
    <w:rsid w:val="007E4849"/>
    <w:rsid w:val="007E4864"/>
    <w:rsid w:val="007E53C6"/>
    <w:rsid w:val="007E55E9"/>
    <w:rsid w:val="007E589C"/>
    <w:rsid w:val="007E5BD4"/>
    <w:rsid w:val="007E61EB"/>
    <w:rsid w:val="007E6284"/>
    <w:rsid w:val="007E6647"/>
    <w:rsid w:val="007E6678"/>
    <w:rsid w:val="007E67A7"/>
    <w:rsid w:val="007E67F0"/>
    <w:rsid w:val="007E6A0C"/>
    <w:rsid w:val="007E6BCD"/>
    <w:rsid w:val="007E71E7"/>
    <w:rsid w:val="007E7258"/>
    <w:rsid w:val="007E7560"/>
    <w:rsid w:val="007E7654"/>
    <w:rsid w:val="007F0003"/>
    <w:rsid w:val="007F013E"/>
    <w:rsid w:val="007F03C2"/>
    <w:rsid w:val="007F04CE"/>
    <w:rsid w:val="007F0F91"/>
    <w:rsid w:val="007F101D"/>
    <w:rsid w:val="007F109E"/>
    <w:rsid w:val="007F125A"/>
    <w:rsid w:val="007F1567"/>
    <w:rsid w:val="007F16E8"/>
    <w:rsid w:val="007F1800"/>
    <w:rsid w:val="007F1925"/>
    <w:rsid w:val="007F196D"/>
    <w:rsid w:val="007F1C22"/>
    <w:rsid w:val="007F2688"/>
    <w:rsid w:val="007F2746"/>
    <w:rsid w:val="007F306C"/>
    <w:rsid w:val="007F35B7"/>
    <w:rsid w:val="007F3A1F"/>
    <w:rsid w:val="007F3A82"/>
    <w:rsid w:val="007F3A83"/>
    <w:rsid w:val="007F3ACA"/>
    <w:rsid w:val="007F3C4F"/>
    <w:rsid w:val="007F40CC"/>
    <w:rsid w:val="007F4654"/>
    <w:rsid w:val="007F4C99"/>
    <w:rsid w:val="007F5132"/>
    <w:rsid w:val="007F52F3"/>
    <w:rsid w:val="007F576D"/>
    <w:rsid w:val="007F606A"/>
    <w:rsid w:val="007F6281"/>
    <w:rsid w:val="007F6ABD"/>
    <w:rsid w:val="007F6CE4"/>
    <w:rsid w:val="007F6D38"/>
    <w:rsid w:val="007F6F2E"/>
    <w:rsid w:val="007F748B"/>
    <w:rsid w:val="007F75DC"/>
    <w:rsid w:val="007F7FCD"/>
    <w:rsid w:val="008001C8"/>
    <w:rsid w:val="00800286"/>
    <w:rsid w:val="0080077B"/>
    <w:rsid w:val="00800A14"/>
    <w:rsid w:val="00801060"/>
    <w:rsid w:val="0080111E"/>
    <w:rsid w:val="0080146A"/>
    <w:rsid w:val="00801923"/>
    <w:rsid w:val="0080197C"/>
    <w:rsid w:val="00801EDE"/>
    <w:rsid w:val="008023B7"/>
    <w:rsid w:val="00802488"/>
    <w:rsid w:val="00802929"/>
    <w:rsid w:val="00802D98"/>
    <w:rsid w:val="00803E2B"/>
    <w:rsid w:val="0080403C"/>
    <w:rsid w:val="00804247"/>
    <w:rsid w:val="00804301"/>
    <w:rsid w:val="008051B9"/>
    <w:rsid w:val="008052FB"/>
    <w:rsid w:val="0080559E"/>
    <w:rsid w:val="00805E64"/>
    <w:rsid w:val="00805FD1"/>
    <w:rsid w:val="008060E7"/>
    <w:rsid w:val="008066FD"/>
    <w:rsid w:val="008069CC"/>
    <w:rsid w:val="0080702F"/>
    <w:rsid w:val="00807231"/>
    <w:rsid w:val="008075C8"/>
    <w:rsid w:val="008103BE"/>
    <w:rsid w:val="00810BC6"/>
    <w:rsid w:val="00810D57"/>
    <w:rsid w:val="00810F07"/>
    <w:rsid w:val="0081155D"/>
    <w:rsid w:val="00811702"/>
    <w:rsid w:val="008117A7"/>
    <w:rsid w:val="00811855"/>
    <w:rsid w:val="00811892"/>
    <w:rsid w:val="00811A9A"/>
    <w:rsid w:val="00812189"/>
    <w:rsid w:val="008121D2"/>
    <w:rsid w:val="008122EB"/>
    <w:rsid w:val="00812401"/>
    <w:rsid w:val="008127BA"/>
    <w:rsid w:val="00812B6E"/>
    <w:rsid w:val="00812BE6"/>
    <w:rsid w:val="00812C9D"/>
    <w:rsid w:val="00812CD7"/>
    <w:rsid w:val="00813595"/>
    <w:rsid w:val="008135C1"/>
    <w:rsid w:val="008136CB"/>
    <w:rsid w:val="008137B5"/>
    <w:rsid w:val="00813C67"/>
    <w:rsid w:val="00813CE5"/>
    <w:rsid w:val="00814A39"/>
    <w:rsid w:val="00814C95"/>
    <w:rsid w:val="008154A0"/>
    <w:rsid w:val="008154F9"/>
    <w:rsid w:val="008157D0"/>
    <w:rsid w:val="008158A8"/>
    <w:rsid w:val="008159FE"/>
    <w:rsid w:val="00815F9E"/>
    <w:rsid w:val="00816192"/>
    <w:rsid w:val="00816910"/>
    <w:rsid w:val="00816C60"/>
    <w:rsid w:val="00817228"/>
    <w:rsid w:val="0081731F"/>
    <w:rsid w:val="008204A8"/>
    <w:rsid w:val="00820AD5"/>
    <w:rsid w:val="00820C51"/>
    <w:rsid w:val="00820EC1"/>
    <w:rsid w:val="00820EFB"/>
    <w:rsid w:val="00820F4D"/>
    <w:rsid w:val="008211DC"/>
    <w:rsid w:val="00821407"/>
    <w:rsid w:val="0082183B"/>
    <w:rsid w:val="00821AEF"/>
    <w:rsid w:val="00821BFF"/>
    <w:rsid w:val="0082204E"/>
    <w:rsid w:val="0082223D"/>
    <w:rsid w:val="00822A96"/>
    <w:rsid w:val="00822BFA"/>
    <w:rsid w:val="00822FD0"/>
    <w:rsid w:val="0082326A"/>
    <w:rsid w:val="0082335A"/>
    <w:rsid w:val="008233E0"/>
    <w:rsid w:val="008233FA"/>
    <w:rsid w:val="00823415"/>
    <w:rsid w:val="00823581"/>
    <w:rsid w:val="00823AB0"/>
    <w:rsid w:val="00823C17"/>
    <w:rsid w:val="00823F21"/>
    <w:rsid w:val="00823F40"/>
    <w:rsid w:val="008242EA"/>
    <w:rsid w:val="00824CCE"/>
    <w:rsid w:val="00824D62"/>
    <w:rsid w:val="0082504A"/>
    <w:rsid w:val="0082533F"/>
    <w:rsid w:val="008256AD"/>
    <w:rsid w:val="008257F4"/>
    <w:rsid w:val="00825E53"/>
    <w:rsid w:val="008260EC"/>
    <w:rsid w:val="008260F2"/>
    <w:rsid w:val="0082624B"/>
    <w:rsid w:val="00826273"/>
    <w:rsid w:val="008262DA"/>
    <w:rsid w:val="0082648F"/>
    <w:rsid w:val="00826663"/>
    <w:rsid w:val="0082683F"/>
    <w:rsid w:val="00826AAD"/>
    <w:rsid w:val="0082705E"/>
    <w:rsid w:val="00827280"/>
    <w:rsid w:val="008274AF"/>
    <w:rsid w:val="0082798D"/>
    <w:rsid w:val="00827E0E"/>
    <w:rsid w:val="00827F2D"/>
    <w:rsid w:val="008302D9"/>
    <w:rsid w:val="0083060B"/>
    <w:rsid w:val="008307C7"/>
    <w:rsid w:val="0083095D"/>
    <w:rsid w:val="00830EC3"/>
    <w:rsid w:val="00831177"/>
    <w:rsid w:val="0083122F"/>
    <w:rsid w:val="00831A52"/>
    <w:rsid w:val="00831E1E"/>
    <w:rsid w:val="00832D92"/>
    <w:rsid w:val="00832EFF"/>
    <w:rsid w:val="0083317E"/>
    <w:rsid w:val="0083350C"/>
    <w:rsid w:val="00833D10"/>
    <w:rsid w:val="0083405C"/>
    <w:rsid w:val="00834168"/>
    <w:rsid w:val="0083476D"/>
    <w:rsid w:val="00834D35"/>
    <w:rsid w:val="00835182"/>
    <w:rsid w:val="00835552"/>
    <w:rsid w:val="008356F4"/>
    <w:rsid w:val="00835745"/>
    <w:rsid w:val="00835F5A"/>
    <w:rsid w:val="008360E2"/>
    <w:rsid w:val="00836B35"/>
    <w:rsid w:val="00836C70"/>
    <w:rsid w:val="00836CF7"/>
    <w:rsid w:val="008372E9"/>
    <w:rsid w:val="00837546"/>
    <w:rsid w:val="00837616"/>
    <w:rsid w:val="008378E3"/>
    <w:rsid w:val="00837AF9"/>
    <w:rsid w:val="00840122"/>
    <w:rsid w:val="00840887"/>
    <w:rsid w:val="008410FE"/>
    <w:rsid w:val="00841156"/>
    <w:rsid w:val="00841275"/>
    <w:rsid w:val="008413EA"/>
    <w:rsid w:val="00841746"/>
    <w:rsid w:val="008418D4"/>
    <w:rsid w:val="00841E6B"/>
    <w:rsid w:val="00842272"/>
    <w:rsid w:val="00842B76"/>
    <w:rsid w:val="00843273"/>
    <w:rsid w:val="00843A33"/>
    <w:rsid w:val="00843B37"/>
    <w:rsid w:val="00843FAF"/>
    <w:rsid w:val="008441DC"/>
    <w:rsid w:val="00844902"/>
    <w:rsid w:val="00844965"/>
    <w:rsid w:val="00844C28"/>
    <w:rsid w:val="008455C6"/>
    <w:rsid w:val="008458B2"/>
    <w:rsid w:val="008459CA"/>
    <w:rsid w:val="00845B8A"/>
    <w:rsid w:val="00845D10"/>
    <w:rsid w:val="00846177"/>
    <w:rsid w:val="00846374"/>
    <w:rsid w:val="008467B9"/>
    <w:rsid w:val="00846865"/>
    <w:rsid w:val="00846C05"/>
    <w:rsid w:val="00846E28"/>
    <w:rsid w:val="00847190"/>
    <w:rsid w:val="00847EF9"/>
    <w:rsid w:val="00847F53"/>
    <w:rsid w:val="0085010E"/>
    <w:rsid w:val="0085034B"/>
    <w:rsid w:val="0085062F"/>
    <w:rsid w:val="008508C0"/>
    <w:rsid w:val="00850B00"/>
    <w:rsid w:val="00850DAC"/>
    <w:rsid w:val="008514A9"/>
    <w:rsid w:val="008518B9"/>
    <w:rsid w:val="00851BDF"/>
    <w:rsid w:val="00852162"/>
    <w:rsid w:val="0085228B"/>
    <w:rsid w:val="00852369"/>
    <w:rsid w:val="008523F4"/>
    <w:rsid w:val="00852735"/>
    <w:rsid w:val="008528AA"/>
    <w:rsid w:val="00852B17"/>
    <w:rsid w:val="00852D6B"/>
    <w:rsid w:val="00852DAE"/>
    <w:rsid w:val="00852E00"/>
    <w:rsid w:val="0085309B"/>
    <w:rsid w:val="008531D7"/>
    <w:rsid w:val="00853668"/>
    <w:rsid w:val="008538E6"/>
    <w:rsid w:val="00853B8F"/>
    <w:rsid w:val="00853C16"/>
    <w:rsid w:val="0085462B"/>
    <w:rsid w:val="00854A16"/>
    <w:rsid w:val="00854D17"/>
    <w:rsid w:val="00854ECB"/>
    <w:rsid w:val="0085507A"/>
    <w:rsid w:val="00855843"/>
    <w:rsid w:val="00855B70"/>
    <w:rsid w:val="00856A48"/>
    <w:rsid w:val="00856A85"/>
    <w:rsid w:val="00856B1F"/>
    <w:rsid w:val="00856B6E"/>
    <w:rsid w:val="00856F65"/>
    <w:rsid w:val="0085713E"/>
    <w:rsid w:val="008574A1"/>
    <w:rsid w:val="008575E8"/>
    <w:rsid w:val="0085780C"/>
    <w:rsid w:val="00857AE3"/>
    <w:rsid w:val="0086092B"/>
    <w:rsid w:val="00860999"/>
    <w:rsid w:val="00861CA8"/>
    <w:rsid w:val="00862354"/>
    <w:rsid w:val="00862572"/>
    <w:rsid w:val="00862821"/>
    <w:rsid w:val="00862AFA"/>
    <w:rsid w:val="00862B21"/>
    <w:rsid w:val="00862F44"/>
    <w:rsid w:val="00863174"/>
    <w:rsid w:val="008631B8"/>
    <w:rsid w:val="0086322A"/>
    <w:rsid w:val="0086388C"/>
    <w:rsid w:val="008638F5"/>
    <w:rsid w:val="00863934"/>
    <w:rsid w:val="00863A1C"/>
    <w:rsid w:val="00863C54"/>
    <w:rsid w:val="00863D3D"/>
    <w:rsid w:val="008648B3"/>
    <w:rsid w:val="00864E73"/>
    <w:rsid w:val="00864E83"/>
    <w:rsid w:val="008651A0"/>
    <w:rsid w:val="00865525"/>
    <w:rsid w:val="008656FE"/>
    <w:rsid w:val="00866555"/>
    <w:rsid w:val="0086672E"/>
    <w:rsid w:val="00866878"/>
    <w:rsid w:val="00866967"/>
    <w:rsid w:val="00866987"/>
    <w:rsid w:val="00866AE4"/>
    <w:rsid w:val="00866FCD"/>
    <w:rsid w:val="008674B6"/>
    <w:rsid w:val="0087006E"/>
    <w:rsid w:val="008700D9"/>
    <w:rsid w:val="008704C4"/>
    <w:rsid w:val="00871742"/>
    <w:rsid w:val="0087198E"/>
    <w:rsid w:val="00871A02"/>
    <w:rsid w:val="00871B0C"/>
    <w:rsid w:val="00871BF3"/>
    <w:rsid w:val="00871C7F"/>
    <w:rsid w:val="008723C0"/>
    <w:rsid w:val="00872852"/>
    <w:rsid w:val="00872914"/>
    <w:rsid w:val="00872A3A"/>
    <w:rsid w:val="00872AD1"/>
    <w:rsid w:val="00872B3B"/>
    <w:rsid w:val="008732CE"/>
    <w:rsid w:val="00873607"/>
    <w:rsid w:val="00873830"/>
    <w:rsid w:val="00873C48"/>
    <w:rsid w:val="008740AD"/>
    <w:rsid w:val="0087491E"/>
    <w:rsid w:val="00874C90"/>
    <w:rsid w:val="00874CD8"/>
    <w:rsid w:val="00874E6C"/>
    <w:rsid w:val="00874F7E"/>
    <w:rsid w:val="008753AD"/>
    <w:rsid w:val="00875E44"/>
    <w:rsid w:val="00875F0E"/>
    <w:rsid w:val="0087616F"/>
    <w:rsid w:val="0087620B"/>
    <w:rsid w:val="00876845"/>
    <w:rsid w:val="0087691D"/>
    <w:rsid w:val="00876C39"/>
    <w:rsid w:val="00876E43"/>
    <w:rsid w:val="00877411"/>
    <w:rsid w:val="00877DE1"/>
    <w:rsid w:val="00880269"/>
    <w:rsid w:val="0088036A"/>
    <w:rsid w:val="008803C4"/>
    <w:rsid w:val="00880480"/>
    <w:rsid w:val="00880865"/>
    <w:rsid w:val="00880D2A"/>
    <w:rsid w:val="008812F3"/>
    <w:rsid w:val="00881408"/>
    <w:rsid w:val="008814E7"/>
    <w:rsid w:val="0088174C"/>
    <w:rsid w:val="00881AAE"/>
    <w:rsid w:val="00881BED"/>
    <w:rsid w:val="00881CD0"/>
    <w:rsid w:val="00881F0B"/>
    <w:rsid w:val="0088222B"/>
    <w:rsid w:val="00882908"/>
    <w:rsid w:val="0088377B"/>
    <w:rsid w:val="00883F0F"/>
    <w:rsid w:val="00884480"/>
    <w:rsid w:val="008847EF"/>
    <w:rsid w:val="008847F3"/>
    <w:rsid w:val="00884864"/>
    <w:rsid w:val="0088498A"/>
    <w:rsid w:val="00884A10"/>
    <w:rsid w:val="0088505D"/>
    <w:rsid w:val="0088507F"/>
    <w:rsid w:val="008852F5"/>
    <w:rsid w:val="008853E5"/>
    <w:rsid w:val="00885895"/>
    <w:rsid w:val="00885C6A"/>
    <w:rsid w:val="00885E3E"/>
    <w:rsid w:val="008862A3"/>
    <w:rsid w:val="008869F1"/>
    <w:rsid w:val="00886B00"/>
    <w:rsid w:val="00886E55"/>
    <w:rsid w:val="00887053"/>
    <w:rsid w:val="008871F3"/>
    <w:rsid w:val="00887443"/>
    <w:rsid w:val="00887CB1"/>
    <w:rsid w:val="0089013F"/>
    <w:rsid w:val="0089027E"/>
    <w:rsid w:val="0089030D"/>
    <w:rsid w:val="0089050F"/>
    <w:rsid w:val="0089170A"/>
    <w:rsid w:val="00891B91"/>
    <w:rsid w:val="00891CB1"/>
    <w:rsid w:val="00891E49"/>
    <w:rsid w:val="00891EB6"/>
    <w:rsid w:val="0089200F"/>
    <w:rsid w:val="008923F6"/>
    <w:rsid w:val="0089245E"/>
    <w:rsid w:val="0089299B"/>
    <w:rsid w:val="00892B07"/>
    <w:rsid w:val="00892CEC"/>
    <w:rsid w:val="00892E5C"/>
    <w:rsid w:val="00894FC3"/>
    <w:rsid w:val="008952DF"/>
    <w:rsid w:val="008952E0"/>
    <w:rsid w:val="008954EE"/>
    <w:rsid w:val="008957FD"/>
    <w:rsid w:val="00895D4F"/>
    <w:rsid w:val="00896239"/>
    <w:rsid w:val="00896447"/>
    <w:rsid w:val="00896720"/>
    <w:rsid w:val="008968C9"/>
    <w:rsid w:val="00896D76"/>
    <w:rsid w:val="008970CA"/>
    <w:rsid w:val="008973DF"/>
    <w:rsid w:val="00897646"/>
    <w:rsid w:val="008A0621"/>
    <w:rsid w:val="008A0BDC"/>
    <w:rsid w:val="008A0E2F"/>
    <w:rsid w:val="008A1475"/>
    <w:rsid w:val="008A15C1"/>
    <w:rsid w:val="008A1800"/>
    <w:rsid w:val="008A1916"/>
    <w:rsid w:val="008A1D15"/>
    <w:rsid w:val="008A1DA5"/>
    <w:rsid w:val="008A1FB4"/>
    <w:rsid w:val="008A21E0"/>
    <w:rsid w:val="008A22AC"/>
    <w:rsid w:val="008A2587"/>
    <w:rsid w:val="008A2961"/>
    <w:rsid w:val="008A2ACE"/>
    <w:rsid w:val="008A363E"/>
    <w:rsid w:val="008A3D07"/>
    <w:rsid w:val="008A3EF7"/>
    <w:rsid w:val="008A40FF"/>
    <w:rsid w:val="008A4730"/>
    <w:rsid w:val="008A481C"/>
    <w:rsid w:val="008A49CE"/>
    <w:rsid w:val="008A4DAB"/>
    <w:rsid w:val="008A4DC5"/>
    <w:rsid w:val="008A4E3B"/>
    <w:rsid w:val="008A57D3"/>
    <w:rsid w:val="008A59DB"/>
    <w:rsid w:val="008A5A9D"/>
    <w:rsid w:val="008A5C17"/>
    <w:rsid w:val="008A5C71"/>
    <w:rsid w:val="008A689B"/>
    <w:rsid w:val="008A71BC"/>
    <w:rsid w:val="008A732D"/>
    <w:rsid w:val="008A7FCC"/>
    <w:rsid w:val="008B06B5"/>
    <w:rsid w:val="008B0796"/>
    <w:rsid w:val="008B0CC5"/>
    <w:rsid w:val="008B0E94"/>
    <w:rsid w:val="008B1433"/>
    <w:rsid w:val="008B15F7"/>
    <w:rsid w:val="008B18C4"/>
    <w:rsid w:val="008B1EB0"/>
    <w:rsid w:val="008B1F8C"/>
    <w:rsid w:val="008B210E"/>
    <w:rsid w:val="008B2543"/>
    <w:rsid w:val="008B2656"/>
    <w:rsid w:val="008B2878"/>
    <w:rsid w:val="008B28C6"/>
    <w:rsid w:val="008B29D0"/>
    <w:rsid w:val="008B2CD5"/>
    <w:rsid w:val="008B3252"/>
    <w:rsid w:val="008B362A"/>
    <w:rsid w:val="008B3E7C"/>
    <w:rsid w:val="008B3FA4"/>
    <w:rsid w:val="008B4160"/>
    <w:rsid w:val="008B416B"/>
    <w:rsid w:val="008B4364"/>
    <w:rsid w:val="008B4383"/>
    <w:rsid w:val="008B43AC"/>
    <w:rsid w:val="008B4730"/>
    <w:rsid w:val="008B4B2B"/>
    <w:rsid w:val="008B4D14"/>
    <w:rsid w:val="008B4F75"/>
    <w:rsid w:val="008B5A5C"/>
    <w:rsid w:val="008B5AF8"/>
    <w:rsid w:val="008B5F29"/>
    <w:rsid w:val="008B635F"/>
    <w:rsid w:val="008B6CB3"/>
    <w:rsid w:val="008B6D9E"/>
    <w:rsid w:val="008B703A"/>
    <w:rsid w:val="008B70C7"/>
    <w:rsid w:val="008B7772"/>
    <w:rsid w:val="008B795D"/>
    <w:rsid w:val="008B79CE"/>
    <w:rsid w:val="008B79DA"/>
    <w:rsid w:val="008C0062"/>
    <w:rsid w:val="008C0067"/>
    <w:rsid w:val="008C01F1"/>
    <w:rsid w:val="008C0486"/>
    <w:rsid w:val="008C0518"/>
    <w:rsid w:val="008C0520"/>
    <w:rsid w:val="008C052E"/>
    <w:rsid w:val="008C07FD"/>
    <w:rsid w:val="008C093D"/>
    <w:rsid w:val="008C0C95"/>
    <w:rsid w:val="008C125E"/>
    <w:rsid w:val="008C160C"/>
    <w:rsid w:val="008C17E9"/>
    <w:rsid w:val="008C1C3A"/>
    <w:rsid w:val="008C22DC"/>
    <w:rsid w:val="008C2710"/>
    <w:rsid w:val="008C28BE"/>
    <w:rsid w:val="008C29CF"/>
    <w:rsid w:val="008C2EF7"/>
    <w:rsid w:val="008C34FB"/>
    <w:rsid w:val="008C35AB"/>
    <w:rsid w:val="008C39BB"/>
    <w:rsid w:val="008C3A90"/>
    <w:rsid w:val="008C3B09"/>
    <w:rsid w:val="008C44FD"/>
    <w:rsid w:val="008C4DAD"/>
    <w:rsid w:val="008C50EB"/>
    <w:rsid w:val="008C53C7"/>
    <w:rsid w:val="008C5AC0"/>
    <w:rsid w:val="008C5BB5"/>
    <w:rsid w:val="008C5E8C"/>
    <w:rsid w:val="008C6155"/>
    <w:rsid w:val="008C6A24"/>
    <w:rsid w:val="008C6A40"/>
    <w:rsid w:val="008C6B08"/>
    <w:rsid w:val="008C6F68"/>
    <w:rsid w:val="008C7119"/>
    <w:rsid w:val="008C72C9"/>
    <w:rsid w:val="008C731E"/>
    <w:rsid w:val="008C78BA"/>
    <w:rsid w:val="008C7E5F"/>
    <w:rsid w:val="008C7FEC"/>
    <w:rsid w:val="008D015B"/>
    <w:rsid w:val="008D08F2"/>
    <w:rsid w:val="008D0B22"/>
    <w:rsid w:val="008D1793"/>
    <w:rsid w:val="008D17DD"/>
    <w:rsid w:val="008D27BC"/>
    <w:rsid w:val="008D2961"/>
    <w:rsid w:val="008D29E8"/>
    <w:rsid w:val="008D2B1D"/>
    <w:rsid w:val="008D2C08"/>
    <w:rsid w:val="008D2F06"/>
    <w:rsid w:val="008D2FA3"/>
    <w:rsid w:val="008D3002"/>
    <w:rsid w:val="008D371C"/>
    <w:rsid w:val="008D39EA"/>
    <w:rsid w:val="008D3B29"/>
    <w:rsid w:val="008D3D4B"/>
    <w:rsid w:val="008D48C6"/>
    <w:rsid w:val="008D4D21"/>
    <w:rsid w:val="008D5379"/>
    <w:rsid w:val="008D53F9"/>
    <w:rsid w:val="008D54C8"/>
    <w:rsid w:val="008D5B77"/>
    <w:rsid w:val="008D6660"/>
    <w:rsid w:val="008D66A0"/>
    <w:rsid w:val="008D7AB6"/>
    <w:rsid w:val="008D7B1F"/>
    <w:rsid w:val="008D7CAC"/>
    <w:rsid w:val="008E0316"/>
    <w:rsid w:val="008E0630"/>
    <w:rsid w:val="008E0769"/>
    <w:rsid w:val="008E0954"/>
    <w:rsid w:val="008E0957"/>
    <w:rsid w:val="008E0A1C"/>
    <w:rsid w:val="008E0CE3"/>
    <w:rsid w:val="008E0ECF"/>
    <w:rsid w:val="008E0FA7"/>
    <w:rsid w:val="008E10B9"/>
    <w:rsid w:val="008E122B"/>
    <w:rsid w:val="008E1816"/>
    <w:rsid w:val="008E1935"/>
    <w:rsid w:val="008E2196"/>
    <w:rsid w:val="008E226C"/>
    <w:rsid w:val="008E2320"/>
    <w:rsid w:val="008E2447"/>
    <w:rsid w:val="008E2720"/>
    <w:rsid w:val="008E2C73"/>
    <w:rsid w:val="008E2D4B"/>
    <w:rsid w:val="008E34A4"/>
    <w:rsid w:val="008E35D8"/>
    <w:rsid w:val="008E41A8"/>
    <w:rsid w:val="008E42D0"/>
    <w:rsid w:val="008E44A4"/>
    <w:rsid w:val="008E4A00"/>
    <w:rsid w:val="008E4A83"/>
    <w:rsid w:val="008E4DC3"/>
    <w:rsid w:val="008E5E6F"/>
    <w:rsid w:val="008E69EE"/>
    <w:rsid w:val="008E727E"/>
    <w:rsid w:val="008E773D"/>
    <w:rsid w:val="008E79C0"/>
    <w:rsid w:val="008E7AAC"/>
    <w:rsid w:val="008E7E43"/>
    <w:rsid w:val="008E7FA4"/>
    <w:rsid w:val="008F0158"/>
    <w:rsid w:val="008F0626"/>
    <w:rsid w:val="008F0653"/>
    <w:rsid w:val="008F080D"/>
    <w:rsid w:val="008F09AD"/>
    <w:rsid w:val="008F11D4"/>
    <w:rsid w:val="008F1750"/>
    <w:rsid w:val="008F1D87"/>
    <w:rsid w:val="008F2062"/>
    <w:rsid w:val="008F2A62"/>
    <w:rsid w:val="008F33E5"/>
    <w:rsid w:val="008F3A3B"/>
    <w:rsid w:val="008F40CF"/>
    <w:rsid w:val="008F41E6"/>
    <w:rsid w:val="008F4CDE"/>
    <w:rsid w:val="008F532B"/>
    <w:rsid w:val="008F5A5D"/>
    <w:rsid w:val="008F5F76"/>
    <w:rsid w:val="008F60BA"/>
    <w:rsid w:val="008F618D"/>
    <w:rsid w:val="008F66A7"/>
    <w:rsid w:val="008F67F7"/>
    <w:rsid w:val="008F6C74"/>
    <w:rsid w:val="008F70C1"/>
    <w:rsid w:val="008F716F"/>
    <w:rsid w:val="008F71F5"/>
    <w:rsid w:val="008F7706"/>
    <w:rsid w:val="008F7CC3"/>
    <w:rsid w:val="008F7EE8"/>
    <w:rsid w:val="008F7FAF"/>
    <w:rsid w:val="00900363"/>
    <w:rsid w:val="0090089E"/>
    <w:rsid w:val="00900972"/>
    <w:rsid w:val="00900A1C"/>
    <w:rsid w:val="00900C5A"/>
    <w:rsid w:val="00900D6C"/>
    <w:rsid w:val="00900F9A"/>
    <w:rsid w:val="00901215"/>
    <w:rsid w:val="0090127C"/>
    <w:rsid w:val="0090130C"/>
    <w:rsid w:val="00901775"/>
    <w:rsid w:val="00901AAA"/>
    <w:rsid w:val="00901BCD"/>
    <w:rsid w:val="00901EC6"/>
    <w:rsid w:val="00901FC8"/>
    <w:rsid w:val="00902140"/>
    <w:rsid w:val="009021BA"/>
    <w:rsid w:val="009022ED"/>
    <w:rsid w:val="0090262F"/>
    <w:rsid w:val="009026BA"/>
    <w:rsid w:val="00902B61"/>
    <w:rsid w:val="00902F10"/>
    <w:rsid w:val="009034CB"/>
    <w:rsid w:val="009035AF"/>
    <w:rsid w:val="009035C3"/>
    <w:rsid w:val="0090396E"/>
    <w:rsid w:val="00903D7B"/>
    <w:rsid w:val="00904039"/>
    <w:rsid w:val="00904267"/>
    <w:rsid w:val="009044AA"/>
    <w:rsid w:val="009045FA"/>
    <w:rsid w:val="0090509E"/>
    <w:rsid w:val="009050E4"/>
    <w:rsid w:val="009054B9"/>
    <w:rsid w:val="009057B9"/>
    <w:rsid w:val="00905896"/>
    <w:rsid w:val="00905F45"/>
    <w:rsid w:val="00906189"/>
    <w:rsid w:val="009061A7"/>
    <w:rsid w:val="009062B0"/>
    <w:rsid w:val="00906550"/>
    <w:rsid w:val="009065DD"/>
    <w:rsid w:val="00906A3A"/>
    <w:rsid w:val="00906F3E"/>
    <w:rsid w:val="0090784D"/>
    <w:rsid w:val="00907A32"/>
    <w:rsid w:val="00907E12"/>
    <w:rsid w:val="009108F2"/>
    <w:rsid w:val="0091151A"/>
    <w:rsid w:val="00911592"/>
    <w:rsid w:val="00911654"/>
    <w:rsid w:val="00911A2A"/>
    <w:rsid w:val="00911FE7"/>
    <w:rsid w:val="00912609"/>
    <w:rsid w:val="00912AE5"/>
    <w:rsid w:val="00912F82"/>
    <w:rsid w:val="00913214"/>
    <w:rsid w:val="009135B7"/>
    <w:rsid w:val="00914078"/>
    <w:rsid w:val="00914262"/>
    <w:rsid w:val="009142DE"/>
    <w:rsid w:val="0091448D"/>
    <w:rsid w:val="0091449A"/>
    <w:rsid w:val="009144A2"/>
    <w:rsid w:val="00914B86"/>
    <w:rsid w:val="00914CC8"/>
    <w:rsid w:val="0091509E"/>
    <w:rsid w:val="00915A7C"/>
    <w:rsid w:val="00915C61"/>
    <w:rsid w:val="00915E2D"/>
    <w:rsid w:val="009160DD"/>
    <w:rsid w:val="00916490"/>
    <w:rsid w:val="009168C7"/>
    <w:rsid w:val="00916B56"/>
    <w:rsid w:val="00916B79"/>
    <w:rsid w:val="009174A9"/>
    <w:rsid w:val="00917C2A"/>
    <w:rsid w:val="009202B7"/>
    <w:rsid w:val="00920B23"/>
    <w:rsid w:val="0092151B"/>
    <w:rsid w:val="0092183B"/>
    <w:rsid w:val="00921CD0"/>
    <w:rsid w:val="00921D76"/>
    <w:rsid w:val="00921EA8"/>
    <w:rsid w:val="009222C5"/>
    <w:rsid w:val="009224A8"/>
    <w:rsid w:val="00922596"/>
    <w:rsid w:val="00922849"/>
    <w:rsid w:val="00922BAF"/>
    <w:rsid w:val="009230D3"/>
    <w:rsid w:val="00923308"/>
    <w:rsid w:val="00923524"/>
    <w:rsid w:val="00923604"/>
    <w:rsid w:val="00923907"/>
    <w:rsid w:val="00923950"/>
    <w:rsid w:val="00923C15"/>
    <w:rsid w:val="009243A5"/>
    <w:rsid w:val="00924BBD"/>
    <w:rsid w:val="00924BFB"/>
    <w:rsid w:val="009258B6"/>
    <w:rsid w:val="0092639A"/>
    <w:rsid w:val="009264D0"/>
    <w:rsid w:val="0092668A"/>
    <w:rsid w:val="00926D58"/>
    <w:rsid w:val="00926F4A"/>
    <w:rsid w:val="0092714C"/>
    <w:rsid w:val="0092730D"/>
    <w:rsid w:val="009276F8"/>
    <w:rsid w:val="00927DC8"/>
    <w:rsid w:val="00930291"/>
    <w:rsid w:val="009304E6"/>
    <w:rsid w:val="0093051F"/>
    <w:rsid w:val="009305B7"/>
    <w:rsid w:val="00930848"/>
    <w:rsid w:val="00930A58"/>
    <w:rsid w:val="00930BD4"/>
    <w:rsid w:val="00930DA2"/>
    <w:rsid w:val="009311E6"/>
    <w:rsid w:val="009316B6"/>
    <w:rsid w:val="009316E8"/>
    <w:rsid w:val="00931DF7"/>
    <w:rsid w:val="00932249"/>
    <w:rsid w:val="0093232F"/>
    <w:rsid w:val="009323CE"/>
    <w:rsid w:val="00932E96"/>
    <w:rsid w:val="00933087"/>
    <w:rsid w:val="009335D9"/>
    <w:rsid w:val="00933773"/>
    <w:rsid w:val="00933DAA"/>
    <w:rsid w:val="00933E80"/>
    <w:rsid w:val="00933F2D"/>
    <w:rsid w:val="009344D6"/>
    <w:rsid w:val="009344EC"/>
    <w:rsid w:val="0093457D"/>
    <w:rsid w:val="00934C15"/>
    <w:rsid w:val="00934E28"/>
    <w:rsid w:val="00935278"/>
    <w:rsid w:val="00935326"/>
    <w:rsid w:val="0093539C"/>
    <w:rsid w:val="009357D4"/>
    <w:rsid w:val="00935B91"/>
    <w:rsid w:val="00935C3A"/>
    <w:rsid w:val="00935EC9"/>
    <w:rsid w:val="009368FD"/>
    <w:rsid w:val="00936F71"/>
    <w:rsid w:val="00936F84"/>
    <w:rsid w:val="00937441"/>
    <w:rsid w:val="009374EA"/>
    <w:rsid w:val="00937CFF"/>
    <w:rsid w:val="009404BF"/>
    <w:rsid w:val="0094055F"/>
    <w:rsid w:val="009406BF"/>
    <w:rsid w:val="00940957"/>
    <w:rsid w:val="00940F27"/>
    <w:rsid w:val="0094179E"/>
    <w:rsid w:val="00941841"/>
    <w:rsid w:val="00941896"/>
    <w:rsid w:val="009418AF"/>
    <w:rsid w:val="009419E0"/>
    <w:rsid w:val="00941A16"/>
    <w:rsid w:val="00941E41"/>
    <w:rsid w:val="00942C7C"/>
    <w:rsid w:val="009431C8"/>
    <w:rsid w:val="009431CA"/>
    <w:rsid w:val="00943267"/>
    <w:rsid w:val="00943517"/>
    <w:rsid w:val="009435BD"/>
    <w:rsid w:val="0094370C"/>
    <w:rsid w:val="00943824"/>
    <w:rsid w:val="00943942"/>
    <w:rsid w:val="0094394B"/>
    <w:rsid w:val="009440CF"/>
    <w:rsid w:val="00944B53"/>
    <w:rsid w:val="00944B7D"/>
    <w:rsid w:val="00944D59"/>
    <w:rsid w:val="00944EBB"/>
    <w:rsid w:val="00944F78"/>
    <w:rsid w:val="00944F7D"/>
    <w:rsid w:val="00945158"/>
    <w:rsid w:val="009451BB"/>
    <w:rsid w:val="00945D8C"/>
    <w:rsid w:val="00945E93"/>
    <w:rsid w:val="00946001"/>
    <w:rsid w:val="009463EE"/>
    <w:rsid w:val="0094646A"/>
    <w:rsid w:val="009465A2"/>
    <w:rsid w:val="00946722"/>
    <w:rsid w:val="009469DE"/>
    <w:rsid w:val="00946ADE"/>
    <w:rsid w:val="0094739D"/>
    <w:rsid w:val="0094756E"/>
    <w:rsid w:val="00947A10"/>
    <w:rsid w:val="00947ECD"/>
    <w:rsid w:val="00950012"/>
    <w:rsid w:val="0095036E"/>
    <w:rsid w:val="00950420"/>
    <w:rsid w:val="009507E7"/>
    <w:rsid w:val="00950B09"/>
    <w:rsid w:val="00950B0D"/>
    <w:rsid w:val="00950DA0"/>
    <w:rsid w:val="00950F17"/>
    <w:rsid w:val="00951337"/>
    <w:rsid w:val="00951E46"/>
    <w:rsid w:val="00951F76"/>
    <w:rsid w:val="0095265B"/>
    <w:rsid w:val="009529F5"/>
    <w:rsid w:val="00952F20"/>
    <w:rsid w:val="00953475"/>
    <w:rsid w:val="00953710"/>
    <w:rsid w:val="00953CBC"/>
    <w:rsid w:val="00954038"/>
    <w:rsid w:val="009543CF"/>
    <w:rsid w:val="009548BF"/>
    <w:rsid w:val="009549EE"/>
    <w:rsid w:val="00954BE6"/>
    <w:rsid w:val="00954E9F"/>
    <w:rsid w:val="0095600D"/>
    <w:rsid w:val="00956278"/>
    <w:rsid w:val="0095658D"/>
    <w:rsid w:val="00956B6C"/>
    <w:rsid w:val="00956CDD"/>
    <w:rsid w:val="009570AF"/>
    <w:rsid w:val="00957209"/>
    <w:rsid w:val="009574BD"/>
    <w:rsid w:val="00957563"/>
    <w:rsid w:val="00957700"/>
    <w:rsid w:val="00957CFE"/>
    <w:rsid w:val="009601E9"/>
    <w:rsid w:val="00960CA3"/>
    <w:rsid w:val="009613A8"/>
    <w:rsid w:val="009615F7"/>
    <w:rsid w:val="0096179F"/>
    <w:rsid w:val="009619AE"/>
    <w:rsid w:val="00961AFF"/>
    <w:rsid w:val="00961E81"/>
    <w:rsid w:val="0096215C"/>
    <w:rsid w:val="009629C3"/>
    <w:rsid w:val="0096326D"/>
    <w:rsid w:val="009633A0"/>
    <w:rsid w:val="00963841"/>
    <w:rsid w:val="0096394F"/>
    <w:rsid w:val="00963FB1"/>
    <w:rsid w:val="009649F3"/>
    <w:rsid w:val="00964C31"/>
    <w:rsid w:val="009658AD"/>
    <w:rsid w:val="00965AB7"/>
    <w:rsid w:val="00965AF4"/>
    <w:rsid w:val="00965B80"/>
    <w:rsid w:val="00965CA3"/>
    <w:rsid w:val="00965D6A"/>
    <w:rsid w:val="00966076"/>
    <w:rsid w:val="00966123"/>
    <w:rsid w:val="00966597"/>
    <w:rsid w:val="00966C2E"/>
    <w:rsid w:val="0096740E"/>
    <w:rsid w:val="0096753E"/>
    <w:rsid w:val="0096767E"/>
    <w:rsid w:val="0096775E"/>
    <w:rsid w:val="0097032C"/>
    <w:rsid w:val="0097061B"/>
    <w:rsid w:val="00970752"/>
    <w:rsid w:val="00970B8B"/>
    <w:rsid w:val="00971615"/>
    <w:rsid w:val="00971BFC"/>
    <w:rsid w:val="00972007"/>
    <w:rsid w:val="009720BF"/>
    <w:rsid w:val="00972982"/>
    <w:rsid w:val="00972AE3"/>
    <w:rsid w:val="00972E80"/>
    <w:rsid w:val="00972FD7"/>
    <w:rsid w:val="00973360"/>
    <w:rsid w:val="00973501"/>
    <w:rsid w:val="00973B1F"/>
    <w:rsid w:val="00973C11"/>
    <w:rsid w:val="00973FB1"/>
    <w:rsid w:val="009743A2"/>
    <w:rsid w:val="00974A58"/>
    <w:rsid w:val="0097519C"/>
    <w:rsid w:val="0097564D"/>
    <w:rsid w:val="00975686"/>
    <w:rsid w:val="0097572C"/>
    <w:rsid w:val="00975A6A"/>
    <w:rsid w:val="00976012"/>
    <w:rsid w:val="0097619F"/>
    <w:rsid w:val="009765E3"/>
    <w:rsid w:val="00976830"/>
    <w:rsid w:val="00976A3C"/>
    <w:rsid w:val="00976E22"/>
    <w:rsid w:val="00977027"/>
    <w:rsid w:val="009772B7"/>
    <w:rsid w:val="00977A90"/>
    <w:rsid w:val="00977C9B"/>
    <w:rsid w:val="00980129"/>
    <w:rsid w:val="00980FDB"/>
    <w:rsid w:val="0098120B"/>
    <w:rsid w:val="0098163B"/>
    <w:rsid w:val="00981BB7"/>
    <w:rsid w:val="00981F33"/>
    <w:rsid w:val="009823DE"/>
    <w:rsid w:val="00982910"/>
    <w:rsid w:val="0098315B"/>
    <w:rsid w:val="00983311"/>
    <w:rsid w:val="0098367F"/>
    <w:rsid w:val="009838C2"/>
    <w:rsid w:val="00983BB0"/>
    <w:rsid w:val="00984138"/>
    <w:rsid w:val="009849DA"/>
    <w:rsid w:val="00984C84"/>
    <w:rsid w:val="00984CEB"/>
    <w:rsid w:val="0098539A"/>
    <w:rsid w:val="009855FF"/>
    <w:rsid w:val="00985734"/>
    <w:rsid w:val="009858A0"/>
    <w:rsid w:val="00985F2E"/>
    <w:rsid w:val="00986195"/>
    <w:rsid w:val="009861CD"/>
    <w:rsid w:val="009863E2"/>
    <w:rsid w:val="009869DD"/>
    <w:rsid w:val="00986FF2"/>
    <w:rsid w:val="0098700D"/>
    <w:rsid w:val="00987187"/>
    <w:rsid w:val="00987361"/>
    <w:rsid w:val="0098792C"/>
    <w:rsid w:val="00987AD0"/>
    <w:rsid w:val="00987C7E"/>
    <w:rsid w:val="00987DA8"/>
    <w:rsid w:val="00987ED4"/>
    <w:rsid w:val="00990156"/>
    <w:rsid w:val="009901A7"/>
    <w:rsid w:val="00990283"/>
    <w:rsid w:val="00990755"/>
    <w:rsid w:val="009908CC"/>
    <w:rsid w:val="00990DF1"/>
    <w:rsid w:val="0099108B"/>
    <w:rsid w:val="009918AC"/>
    <w:rsid w:val="00991A34"/>
    <w:rsid w:val="00991C41"/>
    <w:rsid w:val="0099221B"/>
    <w:rsid w:val="009927DA"/>
    <w:rsid w:val="00992B75"/>
    <w:rsid w:val="009932D8"/>
    <w:rsid w:val="009937A6"/>
    <w:rsid w:val="0099398F"/>
    <w:rsid w:val="00993B95"/>
    <w:rsid w:val="00993DA9"/>
    <w:rsid w:val="0099456B"/>
    <w:rsid w:val="0099466F"/>
    <w:rsid w:val="00994899"/>
    <w:rsid w:val="009949FF"/>
    <w:rsid w:val="00994C65"/>
    <w:rsid w:val="00994D89"/>
    <w:rsid w:val="00994DE4"/>
    <w:rsid w:val="00995332"/>
    <w:rsid w:val="00995894"/>
    <w:rsid w:val="00995FB0"/>
    <w:rsid w:val="00995FFF"/>
    <w:rsid w:val="00996252"/>
    <w:rsid w:val="009966B2"/>
    <w:rsid w:val="00996B37"/>
    <w:rsid w:val="00996BA2"/>
    <w:rsid w:val="00996F1E"/>
    <w:rsid w:val="0099711D"/>
    <w:rsid w:val="00997471"/>
    <w:rsid w:val="00997613"/>
    <w:rsid w:val="009978E6"/>
    <w:rsid w:val="00997D73"/>
    <w:rsid w:val="009A00DB"/>
    <w:rsid w:val="009A024E"/>
    <w:rsid w:val="009A0393"/>
    <w:rsid w:val="009A0CF4"/>
    <w:rsid w:val="009A0E94"/>
    <w:rsid w:val="009A10FC"/>
    <w:rsid w:val="009A1198"/>
    <w:rsid w:val="009A133B"/>
    <w:rsid w:val="009A1A2F"/>
    <w:rsid w:val="009A1B7B"/>
    <w:rsid w:val="009A2407"/>
    <w:rsid w:val="009A2907"/>
    <w:rsid w:val="009A297A"/>
    <w:rsid w:val="009A2A0A"/>
    <w:rsid w:val="009A2C61"/>
    <w:rsid w:val="009A2E37"/>
    <w:rsid w:val="009A31B7"/>
    <w:rsid w:val="009A359B"/>
    <w:rsid w:val="009A38EB"/>
    <w:rsid w:val="009A4351"/>
    <w:rsid w:val="009A4589"/>
    <w:rsid w:val="009A4FA9"/>
    <w:rsid w:val="009A54EC"/>
    <w:rsid w:val="009A59C8"/>
    <w:rsid w:val="009A59F2"/>
    <w:rsid w:val="009A5A42"/>
    <w:rsid w:val="009A5A8E"/>
    <w:rsid w:val="009A5F5A"/>
    <w:rsid w:val="009A6BB4"/>
    <w:rsid w:val="009A6D29"/>
    <w:rsid w:val="009A6F66"/>
    <w:rsid w:val="009A7BB8"/>
    <w:rsid w:val="009A7D50"/>
    <w:rsid w:val="009B0022"/>
    <w:rsid w:val="009B075F"/>
    <w:rsid w:val="009B0767"/>
    <w:rsid w:val="009B116F"/>
    <w:rsid w:val="009B12B9"/>
    <w:rsid w:val="009B13C5"/>
    <w:rsid w:val="009B16E6"/>
    <w:rsid w:val="009B16F8"/>
    <w:rsid w:val="009B1819"/>
    <w:rsid w:val="009B1B3D"/>
    <w:rsid w:val="009B1DE7"/>
    <w:rsid w:val="009B26C3"/>
    <w:rsid w:val="009B3101"/>
    <w:rsid w:val="009B456D"/>
    <w:rsid w:val="009B47BD"/>
    <w:rsid w:val="009B4C61"/>
    <w:rsid w:val="009B5194"/>
    <w:rsid w:val="009B58B1"/>
    <w:rsid w:val="009B59D6"/>
    <w:rsid w:val="009B5B54"/>
    <w:rsid w:val="009B5DB8"/>
    <w:rsid w:val="009B63CF"/>
    <w:rsid w:val="009B6785"/>
    <w:rsid w:val="009B6A65"/>
    <w:rsid w:val="009B6A80"/>
    <w:rsid w:val="009B6AE0"/>
    <w:rsid w:val="009B6C1C"/>
    <w:rsid w:val="009B76A2"/>
    <w:rsid w:val="009B78B9"/>
    <w:rsid w:val="009B797D"/>
    <w:rsid w:val="009B7AA1"/>
    <w:rsid w:val="009C016E"/>
    <w:rsid w:val="009C038D"/>
    <w:rsid w:val="009C04E9"/>
    <w:rsid w:val="009C0CC8"/>
    <w:rsid w:val="009C1130"/>
    <w:rsid w:val="009C15F0"/>
    <w:rsid w:val="009C164D"/>
    <w:rsid w:val="009C1A29"/>
    <w:rsid w:val="009C1CE9"/>
    <w:rsid w:val="009C1D9D"/>
    <w:rsid w:val="009C2809"/>
    <w:rsid w:val="009C2B14"/>
    <w:rsid w:val="009C2C80"/>
    <w:rsid w:val="009C2F5C"/>
    <w:rsid w:val="009C323C"/>
    <w:rsid w:val="009C3294"/>
    <w:rsid w:val="009C3416"/>
    <w:rsid w:val="009C3467"/>
    <w:rsid w:val="009C3F84"/>
    <w:rsid w:val="009C4181"/>
    <w:rsid w:val="009C445E"/>
    <w:rsid w:val="009C4653"/>
    <w:rsid w:val="009C4D16"/>
    <w:rsid w:val="009C4F41"/>
    <w:rsid w:val="009C5627"/>
    <w:rsid w:val="009C5924"/>
    <w:rsid w:val="009C5982"/>
    <w:rsid w:val="009C5D4A"/>
    <w:rsid w:val="009C6162"/>
    <w:rsid w:val="009C63B1"/>
    <w:rsid w:val="009C64C1"/>
    <w:rsid w:val="009C6945"/>
    <w:rsid w:val="009C6954"/>
    <w:rsid w:val="009C6F79"/>
    <w:rsid w:val="009C70C6"/>
    <w:rsid w:val="009C7486"/>
    <w:rsid w:val="009C7661"/>
    <w:rsid w:val="009C7757"/>
    <w:rsid w:val="009C798B"/>
    <w:rsid w:val="009C7F51"/>
    <w:rsid w:val="009D0093"/>
    <w:rsid w:val="009D00FE"/>
    <w:rsid w:val="009D0238"/>
    <w:rsid w:val="009D0596"/>
    <w:rsid w:val="009D0627"/>
    <w:rsid w:val="009D0911"/>
    <w:rsid w:val="009D0B6B"/>
    <w:rsid w:val="009D0E01"/>
    <w:rsid w:val="009D0F18"/>
    <w:rsid w:val="009D11F6"/>
    <w:rsid w:val="009D18AA"/>
    <w:rsid w:val="009D19B6"/>
    <w:rsid w:val="009D1FB1"/>
    <w:rsid w:val="009D25EC"/>
    <w:rsid w:val="009D328C"/>
    <w:rsid w:val="009D32E5"/>
    <w:rsid w:val="009D361A"/>
    <w:rsid w:val="009D3B2A"/>
    <w:rsid w:val="009D3F6D"/>
    <w:rsid w:val="009D3F74"/>
    <w:rsid w:val="009D4023"/>
    <w:rsid w:val="009D421A"/>
    <w:rsid w:val="009D4407"/>
    <w:rsid w:val="009D446E"/>
    <w:rsid w:val="009D4BD1"/>
    <w:rsid w:val="009D524F"/>
    <w:rsid w:val="009D5288"/>
    <w:rsid w:val="009D5A65"/>
    <w:rsid w:val="009D5E1C"/>
    <w:rsid w:val="009D5FEE"/>
    <w:rsid w:val="009D6072"/>
    <w:rsid w:val="009D665F"/>
    <w:rsid w:val="009D6829"/>
    <w:rsid w:val="009D68D5"/>
    <w:rsid w:val="009D6BB9"/>
    <w:rsid w:val="009D6F21"/>
    <w:rsid w:val="009D71FE"/>
    <w:rsid w:val="009D7CE2"/>
    <w:rsid w:val="009D7DAF"/>
    <w:rsid w:val="009D7E11"/>
    <w:rsid w:val="009E0785"/>
    <w:rsid w:val="009E0C80"/>
    <w:rsid w:val="009E0DC5"/>
    <w:rsid w:val="009E0E01"/>
    <w:rsid w:val="009E0ED8"/>
    <w:rsid w:val="009E0FE0"/>
    <w:rsid w:val="009E182C"/>
    <w:rsid w:val="009E1B82"/>
    <w:rsid w:val="009E1E64"/>
    <w:rsid w:val="009E1E74"/>
    <w:rsid w:val="009E2516"/>
    <w:rsid w:val="009E2545"/>
    <w:rsid w:val="009E2878"/>
    <w:rsid w:val="009E2C08"/>
    <w:rsid w:val="009E2C62"/>
    <w:rsid w:val="009E2EAA"/>
    <w:rsid w:val="009E30D2"/>
    <w:rsid w:val="009E353E"/>
    <w:rsid w:val="009E3B0B"/>
    <w:rsid w:val="009E3CCD"/>
    <w:rsid w:val="009E41C2"/>
    <w:rsid w:val="009E43C8"/>
    <w:rsid w:val="009E4605"/>
    <w:rsid w:val="009E4610"/>
    <w:rsid w:val="009E4615"/>
    <w:rsid w:val="009E4A37"/>
    <w:rsid w:val="009E512A"/>
    <w:rsid w:val="009E5AE6"/>
    <w:rsid w:val="009E6314"/>
    <w:rsid w:val="009E63F1"/>
    <w:rsid w:val="009E643B"/>
    <w:rsid w:val="009E6930"/>
    <w:rsid w:val="009E6ACF"/>
    <w:rsid w:val="009E7597"/>
    <w:rsid w:val="009E7A4A"/>
    <w:rsid w:val="009E7BDC"/>
    <w:rsid w:val="009E7DCA"/>
    <w:rsid w:val="009F004F"/>
    <w:rsid w:val="009F00B6"/>
    <w:rsid w:val="009F0112"/>
    <w:rsid w:val="009F08AE"/>
    <w:rsid w:val="009F0A2E"/>
    <w:rsid w:val="009F0E8B"/>
    <w:rsid w:val="009F17F7"/>
    <w:rsid w:val="009F1BBF"/>
    <w:rsid w:val="009F1BFB"/>
    <w:rsid w:val="009F1DF0"/>
    <w:rsid w:val="009F1E44"/>
    <w:rsid w:val="009F1ECC"/>
    <w:rsid w:val="009F223A"/>
    <w:rsid w:val="009F22C1"/>
    <w:rsid w:val="009F277E"/>
    <w:rsid w:val="009F29BD"/>
    <w:rsid w:val="009F2B09"/>
    <w:rsid w:val="009F2C52"/>
    <w:rsid w:val="009F2D8C"/>
    <w:rsid w:val="009F2FBA"/>
    <w:rsid w:val="009F3189"/>
    <w:rsid w:val="009F36E7"/>
    <w:rsid w:val="009F3714"/>
    <w:rsid w:val="009F391D"/>
    <w:rsid w:val="009F3ABF"/>
    <w:rsid w:val="009F3E19"/>
    <w:rsid w:val="009F44DD"/>
    <w:rsid w:val="009F4E3C"/>
    <w:rsid w:val="009F4F10"/>
    <w:rsid w:val="009F5647"/>
    <w:rsid w:val="009F5D60"/>
    <w:rsid w:val="009F5F90"/>
    <w:rsid w:val="009F624E"/>
    <w:rsid w:val="009F628C"/>
    <w:rsid w:val="009F66C0"/>
    <w:rsid w:val="009F69E3"/>
    <w:rsid w:val="009F6CAE"/>
    <w:rsid w:val="009F6CB9"/>
    <w:rsid w:val="009F7233"/>
    <w:rsid w:val="009F726C"/>
    <w:rsid w:val="009F7428"/>
    <w:rsid w:val="009F7584"/>
    <w:rsid w:val="009F75A6"/>
    <w:rsid w:val="009F794A"/>
    <w:rsid w:val="009F7D3F"/>
    <w:rsid w:val="009F7DBF"/>
    <w:rsid w:val="009F7DE6"/>
    <w:rsid w:val="00A002B7"/>
    <w:rsid w:val="00A00342"/>
    <w:rsid w:val="00A008BE"/>
    <w:rsid w:val="00A00BD3"/>
    <w:rsid w:val="00A00D1B"/>
    <w:rsid w:val="00A0146C"/>
    <w:rsid w:val="00A01617"/>
    <w:rsid w:val="00A01955"/>
    <w:rsid w:val="00A01B8D"/>
    <w:rsid w:val="00A01DB7"/>
    <w:rsid w:val="00A01F1C"/>
    <w:rsid w:val="00A02117"/>
    <w:rsid w:val="00A02215"/>
    <w:rsid w:val="00A022EF"/>
    <w:rsid w:val="00A0240F"/>
    <w:rsid w:val="00A02D8E"/>
    <w:rsid w:val="00A034F0"/>
    <w:rsid w:val="00A03611"/>
    <w:rsid w:val="00A03BA7"/>
    <w:rsid w:val="00A03C18"/>
    <w:rsid w:val="00A03E67"/>
    <w:rsid w:val="00A0404B"/>
    <w:rsid w:val="00A04135"/>
    <w:rsid w:val="00A04B0F"/>
    <w:rsid w:val="00A051B6"/>
    <w:rsid w:val="00A05395"/>
    <w:rsid w:val="00A05EFF"/>
    <w:rsid w:val="00A05F17"/>
    <w:rsid w:val="00A06602"/>
    <w:rsid w:val="00A075C7"/>
    <w:rsid w:val="00A07B57"/>
    <w:rsid w:val="00A07BC0"/>
    <w:rsid w:val="00A07C28"/>
    <w:rsid w:val="00A07C80"/>
    <w:rsid w:val="00A10389"/>
    <w:rsid w:val="00A10C0E"/>
    <w:rsid w:val="00A10CE1"/>
    <w:rsid w:val="00A11A93"/>
    <w:rsid w:val="00A11C5A"/>
    <w:rsid w:val="00A11CEB"/>
    <w:rsid w:val="00A11EB4"/>
    <w:rsid w:val="00A11F43"/>
    <w:rsid w:val="00A12536"/>
    <w:rsid w:val="00A1280B"/>
    <w:rsid w:val="00A12A3D"/>
    <w:rsid w:val="00A12C5A"/>
    <w:rsid w:val="00A12EF8"/>
    <w:rsid w:val="00A130B7"/>
    <w:rsid w:val="00A130F4"/>
    <w:rsid w:val="00A131D7"/>
    <w:rsid w:val="00A1365A"/>
    <w:rsid w:val="00A13717"/>
    <w:rsid w:val="00A13A57"/>
    <w:rsid w:val="00A1406D"/>
    <w:rsid w:val="00A140DD"/>
    <w:rsid w:val="00A1414F"/>
    <w:rsid w:val="00A146E8"/>
    <w:rsid w:val="00A1478F"/>
    <w:rsid w:val="00A14B11"/>
    <w:rsid w:val="00A14BAA"/>
    <w:rsid w:val="00A1547E"/>
    <w:rsid w:val="00A1597B"/>
    <w:rsid w:val="00A16B44"/>
    <w:rsid w:val="00A16BF3"/>
    <w:rsid w:val="00A16C3A"/>
    <w:rsid w:val="00A16C7C"/>
    <w:rsid w:val="00A16D5A"/>
    <w:rsid w:val="00A17900"/>
    <w:rsid w:val="00A17D50"/>
    <w:rsid w:val="00A17D85"/>
    <w:rsid w:val="00A2028F"/>
    <w:rsid w:val="00A20911"/>
    <w:rsid w:val="00A20BD1"/>
    <w:rsid w:val="00A20C6D"/>
    <w:rsid w:val="00A20F4F"/>
    <w:rsid w:val="00A21910"/>
    <w:rsid w:val="00A219C9"/>
    <w:rsid w:val="00A21E43"/>
    <w:rsid w:val="00A21F12"/>
    <w:rsid w:val="00A22123"/>
    <w:rsid w:val="00A221DC"/>
    <w:rsid w:val="00A22C07"/>
    <w:rsid w:val="00A22C26"/>
    <w:rsid w:val="00A22C70"/>
    <w:rsid w:val="00A22F29"/>
    <w:rsid w:val="00A23225"/>
    <w:rsid w:val="00A23392"/>
    <w:rsid w:val="00A2349A"/>
    <w:rsid w:val="00A23614"/>
    <w:rsid w:val="00A23C28"/>
    <w:rsid w:val="00A23CC4"/>
    <w:rsid w:val="00A23F23"/>
    <w:rsid w:val="00A2418E"/>
    <w:rsid w:val="00A242E5"/>
    <w:rsid w:val="00A24792"/>
    <w:rsid w:val="00A24A4E"/>
    <w:rsid w:val="00A2515C"/>
    <w:rsid w:val="00A251B0"/>
    <w:rsid w:val="00A2531E"/>
    <w:rsid w:val="00A25756"/>
    <w:rsid w:val="00A26215"/>
    <w:rsid w:val="00A262A1"/>
    <w:rsid w:val="00A268D4"/>
    <w:rsid w:val="00A2691A"/>
    <w:rsid w:val="00A26A5F"/>
    <w:rsid w:val="00A273AB"/>
    <w:rsid w:val="00A27633"/>
    <w:rsid w:val="00A2799A"/>
    <w:rsid w:val="00A27C41"/>
    <w:rsid w:val="00A30439"/>
    <w:rsid w:val="00A30A86"/>
    <w:rsid w:val="00A3143F"/>
    <w:rsid w:val="00A318A1"/>
    <w:rsid w:val="00A31A26"/>
    <w:rsid w:val="00A31DC6"/>
    <w:rsid w:val="00A31E58"/>
    <w:rsid w:val="00A31FC0"/>
    <w:rsid w:val="00A32671"/>
    <w:rsid w:val="00A32886"/>
    <w:rsid w:val="00A32A65"/>
    <w:rsid w:val="00A32AD9"/>
    <w:rsid w:val="00A3360A"/>
    <w:rsid w:val="00A33884"/>
    <w:rsid w:val="00A33996"/>
    <w:rsid w:val="00A3404C"/>
    <w:rsid w:val="00A341E9"/>
    <w:rsid w:val="00A34355"/>
    <w:rsid w:val="00A34587"/>
    <w:rsid w:val="00A34643"/>
    <w:rsid w:val="00A34856"/>
    <w:rsid w:val="00A34B17"/>
    <w:rsid w:val="00A34C4A"/>
    <w:rsid w:val="00A34E57"/>
    <w:rsid w:val="00A34EEA"/>
    <w:rsid w:val="00A3516C"/>
    <w:rsid w:val="00A35947"/>
    <w:rsid w:val="00A35A09"/>
    <w:rsid w:val="00A35B8E"/>
    <w:rsid w:val="00A3617C"/>
    <w:rsid w:val="00A36B1D"/>
    <w:rsid w:val="00A371B7"/>
    <w:rsid w:val="00A37516"/>
    <w:rsid w:val="00A3760B"/>
    <w:rsid w:val="00A377DC"/>
    <w:rsid w:val="00A3787F"/>
    <w:rsid w:val="00A379CA"/>
    <w:rsid w:val="00A37B25"/>
    <w:rsid w:val="00A40229"/>
    <w:rsid w:val="00A4051C"/>
    <w:rsid w:val="00A40531"/>
    <w:rsid w:val="00A40A74"/>
    <w:rsid w:val="00A40ADF"/>
    <w:rsid w:val="00A40C13"/>
    <w:rsid w:val="00A40FC2"/>
    <w:rsid w:val="00A410BF"/>
    <w:rsid w:val="00A41161"/>
    <w:rsid w:val="00A411F2"/>
    <w:rsid w:val="00A41201"/>
    <w:rsid w:val="00A413DC"/>
    <w:rsid w:val="00A418A2"/>
    <w:rsid w:val="00A4226E"/>
    <w:rsid w:val="00A424D9"/>
    <w:rsid w:val="00A429E2"/>
    <w:rsid w:val="00A42B90"/>
    <w:rsid w:val="00A4308D"/>
    <w:rsid w:val="00A43256"/>
    <w:rsid w:val="00A43CE4"/>
    <w:rsid w:val="00A43D70"/>
    <w:rsid w:val="00A441C0"/>
    <w:rsid w:val="00A4482E"/>
    <w:rsid w:val="00A44A31"/>
    <w:rsid w:val="00A44C06"/>
    <w:rsid w:val="00A44DA9"/>
    <w:rsid w:val="00A453FD"/>
    <w:rsid w:val="00A45572"/>
    <w:rsid w:val="00A455FE"/>
    <w:rsid w:val="00A456A3"/>
    <w:rsid w:val="00A45969"/>
    <w:rsid w:val="00A45A5F"/>
    <w:rsid w:val="00A45AA2"/>
    <w:rsid w:val="00A45C99"/>
    <w:rsid w:val="00A46015"/>
    <w:rsid w:val="00A461D5"/>
    <w:rsid w:val="00A4696C"/>
    <w:rsid w:val="00A47157"/>
    <w:rsid w:val="00A473EB"/>
    <w:rsid w:val="00A473F9"/>
    <w:rsid w:val="00A4798B"/>
    <w:rsid w:val="00A47C93"/>
    <w:rsid w:val="00A5017F"/>
    <w:rsid w:val="00A50378"/>
    <w:rsid w:val="00A503FC"/>
    <w:rsid w:val="00A5074D"/>
    <w:rsid w:val="00A50EB5"/>
    <w:rsid w:val="00A50F24"/>
    <w:rsid w:val="00A51A67"/>
    <w:rsid w:val="00A51E2E"/>
    <w:rsid w:val="00A51F7F"/>
    <w:rsid w:val="00A5251B"/>
    <w:rsid w:val="00A527EC"/>
    <w:rsid w:val="00A52963"/>
    <w:rsid w:val="00A529A2"/>
    <w:rsid w:val="00A52F0D"/>
    <w:rsid w:val="00A53110"/>
    <w:rsid w:val="00A53379"/>
    <w:rsid w:val="00A53426"/>
    <w:rsid w:val="00A53742"/>
    <w:rsid w:val="00A54387"/>
    <w:rsid w:val="00A54D29"/>
    <w:rsid w:val="00A556A5"/>
    <w:rsid w:val="00A5583C"/>
    <w:rsid w:val="00A5588F"/>
    <w:rsid w:val="00A5603A"/>
    <w:rsid w:val="00A561CC"/>
    <w:rsid w:val="00A56380"/>
    <w:rsid w:val="00A567EC"/>
    <w:rsid w:val="00A56869"/>
    <w:rsid w:val="00A56BDF"/>
    <w:rsid w:val="00A56FAC"/>
    <w:rsid w:val="00A571F9"/>
    <w:rsid w:val="00A5727B"/>
    <w:rsid w:val="00A573CC"/>
    <w:rsid w:val="00A5777A"/>
    <w:rsid w:val="00A5783B"/>
    <w:rsid w:val="00A57B30"/>
    <w:rsid w:val="00A57D21"/>
    <w:rsid w:val="00A57EA4"/>
    <w:rsid w:val="00A60039"/>
    <w:rsid w:val="00A60254"/>
    <w:rsid w:val="00A602E6"/>
    <w:rsid w:val="00A6030E"/>
    <w:rsid w:val="00A6042F"/>
    <w:rsid w:val="00A604F8"/>
    <w:rsid w:val="00A606E4"/>
    <w:rsid w:val="00A6071C"/>
    <w:rsid w:val="00A6088F"/>
    <w:rsid w:val="00A60ABA"/>
    <w:rsid w:val="00A60B20"/>
    <w:rsid w:val="00A60B7F"/>
    <w:rsid w:val="00A60BE6"/>
    <w:rsid w:val="00A60E47"/>
    <w:rsid w:val="00A615E9"/>
    <w:rsid w:val="00A61B50"/>
    <w:rsid w:val="00A623AE"/>
    <w:rsid w:val="00A6287F"/>
    <w:rsid w:val="00A62DA1"/>
    <w:rsid w:val="00A63312"/>
    <w:rsid w:val="00A633BA"/>
    <w:rsid w:val="00A63A49"/>
    <w:rsid w:val="00A63A89"/>
    <w:rsid w:val="00A63AEB"/>
    <w:rsid w:val="00A645EB"/>
    <w:rsid w:val="00A6493F"/>
    <w:rsid w:val="00A64CD7"/>
    <w:rsid w:val="00A64EE3"/>
    <w:rsid w:val="00A64F10"/>
    <w:rsid w:val="00A65340"/>
    <w:rsid w:val="00A654AA"/>
    <w:rsid w:val="00A65544"/>
    <w:rsid w:val="00A657C8"/>
    <w:rsid w:val="00A657CD"/>
    <w:rsid w:val="00A65ADA"/>
    <w:rsid w:val="00A65C97"/>
    <w:rsid w:val="00A65D27"/>
    <w:rsid w:val="00A66225"/>
    <w:rsid w:val="00A662F7"/>
    <w:rsid w:val="00A66330"/>
    <w:rsid w:val="00A6675A"/>
    <w:rsid w:val="00A6691F"/>
    <w:rsid w:val="00A66A1F"/>
    <w:rsid w:val="00A66C58"/>
    <w:rsid w:val="00A66C5A"/>
    <w:rsid w:val="00A66DF7"/>
    <w:rsid w:val="00A671B4"/>
    <w:rsid w:val="00A67456"/>
    <w:rsid w:val="00A67646"/>
    <w:rsid w:val="00A67BD2"/>
    <w:rsid w:val="00A7068A"/>
    <w:rsid w:val="00A7084D"/>
    <w:rsid w:val="00A708DB"/>
    <w:rsid w:val="00A70EF4"/>
    <w:rsid w:val="00A712A3"/>
    <w:rsid w:val="00A71644"/>
    <w:rsid w:val="00A718BE"/>
    <w:rsid w:val="00A719CA"/>
    <w:rsid w:val="00A724BC"/>
    <w:rsid w:val="00A725AC"/>
    <w:rsid w:val="00A7263E"/>
    <w:rsid w:val="00A7291A"/>
    <w:rsid w:val="00A72D7A"/>
    <w:rsid w:val="00A732C1"/>
    <w:rsid w:val="00A7352F"/>
    <w:rsid w:val="00A73B0D"/>
    <w:rsid w:val="00A73C7A"/>
    <w:rsid w:val="00A73D28"/>
    <w:rsid w:val="00A743CC"/>
    <w:rsid w:val="00A74562"/>
    <w:rsid w:val="00A748AC"/>
    <w:rsid w:val="00A75920"/>
    <w:rsid w:val="00A75BDC"/>
    <w:rsid w:val="00A75CD0"/>
    <w:rsid w:val="00A75DC0"/>
    <w:rsid w:val="00A761DF"/>
    <w:rsid w:val="00A76625"/>
    <w:rsid w:val="00A76C08"/>
    <w:rsid w:val="00A7725C"/>
    <w:rsid w:val="00A7749A"/>
    <w:rsid w:val="00A77590"/>
    <w:rsid w:val="00A7760D"/>
    <w:rsid w:val="00A77771"/>
    <w:rsid w:val="00A77A1F"/>
    <w:rsid w:val="00A77D63"/>
    <w:rsid w:val="00A8015B"/>
    <w:rsid w:val="00A80BC0"/>
    <w:rsid w:val="00A80BE6"/>
    <w:rsid w:val="00A814A3"/>
    <w:rsid w:val="00A8178A"/>
    <w:rsid w:val="00A81900"/>
    <w:rsid w:val="00A81BE6"/>
    <w:rsid w:val="00A82253"/>
    <w:rsid w:val="00A82266"/>
    <w:rsid w:val="00A82427"/>
    <w:rsid w:val="00A825F9"/>
    <w:rsid w:val="00A82760"/>
    <w:rsid w:val="00A82E92"/>
    <w:rsid w:val="00A832F7"/>
    <w:rsid w:val="00A83894"/>
    <w:rsid w:val="00A8391B"/>
    <w:rsid w:val="00A8399B"/>
    <w:rsid w:val="00A83A6E"/>
    <w:rsid w:val="00A84171"/>
    <w:rsid w:val="00A8450C"/>
    <w:rsid w:val="00A84641"/>
    <w:rsid w:val="00A84697"/>
    <w:rsid w:val="00A84DBA"/>
    <w:rsid w:val="00A8502B"/>
    <w:rsid w:val="00A85273"/>
    <w:rsid w:val="00A85277"/>
    <w:rsid w:val="00A855E0"/>
    <w:rsid w:val="00A85633"/>
    <w:rsid w:val="00A85787"/>
    <w:rsid w:val="00A86936"/>
    <w:rsid w:val="00A86D48"/>
    <w:rsid w:val="00A877CB"/>
    <w:rsid w:val="00A8786C"/>
    <w:rsid w:val="00A87B12"/>
    <w:rsid w:val="00A87BF0"/>
    <w:rsid w:val="00A87ECD"/>
    <w:rsid w:val="00A87F1F"/>
    <w:rsid w:val="00A9042D"/>
    <w:rsid w:val="00A90513"/>
    <w:rsid w:val="00A907FD"/>
    <w:rsid w:val="00A90883"/>
    <w:rsid w:val="00A9089B"/>
    <w:rsid w:val="00A90A23"/>
    <w:rsid w:val="00A90BB7"/>
    <w:rsid w:val="00A90F4D"/>
    <w:rsid w:val="00A910AB"/>
    <w:rsid w:val="00A91466"/>
    <w:rsid w:val="00A91854"/>
    <w:rsid w:val="00A9198C"/>
    <w:rsid w:val="00A91EED"/>
    <w:rsid w:val="00A92140"/>
    <w:rsid w:val="00A923DD"/>
    <w:rsid w:val="00A925DA"/>
    <w:rsid w:val="00A92D25"/>
    <w:rsid w:val="00A93075"/>
    <w:rsid w:val="00A931DC"/>
    <w:rsid w:val="00A9374C"/>
    <w:rsid w:val="00A93E1C"/>
    <w:rsid w:val="00A93EBB"/>
    <w:rsid w:val="00A941BD"/>
    <w:rsid w:val="00A9424D"/>
    <w:rsid w:val="00A945CF"/>
    <w:rsid w:val="00A94678"/>
    <w:rsid w:val="00A9496F"/>
    <w:rsid w:val="00A94DC5"/>
    <w:rsid w:val="00A953B2"/>
    <w:rsid w:val="00A95B9F"/>
    <w:rsid w:val="00A95DE7"/>
    <w:rsid w:val="00A95F47"/>
    <w:rsid w:val="00A96A2B"/>
    <w:rsid w:val="00A96C47"/>
    <w:rsid w:val="00A9712C"/>
    <w:rsid w:val="00A97197"/>
    <w:rsid w:val="00A971EE"/>
    <w:rsid w:val="00A9762B"/>
    <w:rsid w:val="00A97899"/>
    <w:rsid w:val="00A9799A"/>
    <w:rsid w:val="00A97B5D"/>
    <w:rsid w:val="00A97C97"/>
    <w:rsid w:val="00A97ED9"/>
    <w:rsid w:val="00AA04DE"/>
    <w:rsid w:val="00AA12D5"/>
    <w:rsid w:val="00AA12F5"/>
    <w:rsid w:val="00AA19C0"/>
    <w:rsid w:val="00AA1FDA"/>
    <w:rsid w:val="00AA2039"/>
    <w:rsid w:val="00AA2999"/>
    <w:rsid w:val="00AA333C"/>
    <w:rsid w:val="00AA34CE"/>
    <w:rsid w:val="00AA35BD"/>
    <w:rsid w:val="00AA38FA"/>
    <w:rsid w:val="00AA3AA9"/>
    <w:rsid w:val="00AA3B00"/>
    <w:rsid w:val="00AA3B4B"/>
    <w:rsid w:val="00AA3BE3"/>
    <w:rsid w:val="00AA3C6C"/>
    <w:rsid w:val="00AA4533"/>
    <w:rsid w:val="00AA4693"/>
    <w:rsid w:val="00AA469D"/>
    <w:rsid w:val="00AA4CCB"/>
    <w:rsid w:val="00AA53FA"/>
    <w:rsid w:val="00AA54DE"/>
    <w:rsid w:val="00AA6454"/>
    <w:rsid w:val="00AA652C"/>
    <w:rsid w:val="00AA6541"/>
    <w:rsid w:val="00AA6708"/>
    <w:rsid w:val="00AA7326"/>
    <w:rsid w:val="00AA7D39"/>
    <w:rsid w:val="00AB0368"/>
    <w:rsid w:val="00AB0E83"/>
    <w:rsid w:val="00AB1711"/>
    <w:rsid w:val="00AB18C0"/>
    <w:rsid w:val="00AB2234"/>
    <w:rsid w:val="00AB260A"/>
    <w:rsid w:val="00AB2786"/>
    <w:rsid w:val="00AB2C0B"/>
    <w:rsid w:val="00AB3331"/>
    <w:rsid w:val="00AB44D8"/>
    <w:rsid w:val="00AB4597"/>
    <w:rsid w:val="00AB46BA"/>
    <w:rsid w:val="00AB47EC"/>
    <w:rsid w:val="00AB4E71"/>
    <w:rsid w:val="00AB4FF2"/>
    <w:rsid w:val="00AB512F"/>
    <w:rsid w:val="00AB5864"/>
    <w:rsid w:val="00AB589D"/>
    <w:rsid w:val="00AB59CF"/>
    <w:rsid w:val="00AB5ACA"/>
    <w:rsid w:val="00AB5C3D"/>
    <w:rsid w:val="00AB6BCC"/>
    <w:rsid w:val="00AB7551"/>
    <w:rsid w:val="00AB75EC"/>
    <w:rsid w:val="00AB7677"/>
    <w:rsid w:val="00AB7952"/>
    <w:rsid w:val="00AB7ACD"/>
    <w:rsid w:val="00AC03E5"/>
    <w:rsid w:val="00AC0612"/>
    <w:rsid w:val="00AC068F"/>
    <w:rsid w:val="00AC0701"/>
    <w:rsid w:val="00AC0DC4"/>
    <w:rsid w:val="00AC1219"/>
    <w:rsid w:val="00AC1240"/>
    <w:rsid w:val="00AC19A5"/>
    <w:rsid w:val="00AC1AAA"/>
    <w:rsid w:val="00AC2211"/>
    <w:rsid w:val="00AC24D2"/>
    <w:rsid w:val="00AC27D9"/>
    <w:rsid w:val="00AC2868"/>
    <w:rsid w:val="00AC2C43"/>
    <w:rsid w:val="00AC304F"/>
    <w:rsid w:val="00AC32A5"/>
    <w:rsid w:val="00AC35A0"/>
    <w:rsid w:val="00AC3EA0"/>
    <w:rsid w:val="00AC4083"/>
    <w:rsid w:val="00AC4670"/>
    <w:rsid w:val="00AC4A40"/>
    <w:rsid w:val="00AC4A86"/>
    <w:rsid w:val="00AC4FDC"/>
    <w:rsid w:val="00AC50FD"/>
    <w:rsid w:val="00AC528C"/>
    <w:rsid w:val="00AC577E"/>
    <w:rsid w:val="00AC5C21"/>
    <w:rsid w:val="00AC5CE2"/>
    <w:rsid w:val="00AC5D42"/>
    <w:rsid w:val="00AC5D65"/>
    <w:rsid w:val="00AC5F56"/>
    <w:rsid w:val="00AC610A"/>
    <w:rsid w:val="00AC641D"/>
    <w:rsid w:val="00AC68FB"/>
    <w:rsid w:val="00AC6C9E"/>
    <w:rsid w:val="00AC6E0E"/>
    <w:rsid w:val="00AC6F9B"/>
    <w:rsid w:val="00AC7476"/>
    <w:rsid w:val="00AC775F"/>
    <w:rsid w:val="00AC7760"/>
    <w:rsid w:val="00AC79E2"/>
    <w:rsid w:val="00AC7B4F"/>
    <w:rsid w:val="00AD0068"/>
    <w:rsid w:val="00AD0509"/>
    <w:rsid w:val="00AD074A"/>
    <w:rsid w:val="00AD0845"/>
    <w:rsid w:val="00AD1314"/>
    <w:rsid w:val="00AD1561"/>
    <w:rsid w:val="00AD1656"/>
    <w:rsid w:val="00AD170D"/>
    <w:rsid w:val="00AD18C9"/>
    <w:rsid w:val="00AD1B05"/>
    <w:rsid w:val="00AD1D06"/>
    <w:rsid w:val="00AD1E5B"/>
    <w:rsid w:val="00AD233B"/>
    <w:rsid w:val="00AD2912"/>
    <w:rsid w:val="00AD29B4"/>
    <w:rsid w:val="00AD2C81"/>
    <w:rsid w:val="00AD308D"/>
    <w:rsid w:val="00AD30EA"/>
    <w:rsid w:val="00AD33E5"/>
    <w:rsid w:val="00AD36BE"/>
    <w:rsid w:val="00AD3AF7"/>
    <w:rsid w:val="00AD4519"/>
    <w:rsid w:val="00AD4B64"/>
    <w:rsid w:val="00AD50E7"/>
    <w:rsid w:val="00AD5687"/>
    <w:rsid w:val="00AD5B66"/>
    <w:rsid w:val="00AD5CA5"/>
    <w:rsid w:val="00AD5F18"/>
    <w:rsid w:val="00AD65C1"/>
    <w:rsid w:val="00AD6918"/>
    <w:rsid w:val="00AD6C05"/>
    <w:rsid w:val="00AD6CA8"/>
    <w:rsid w:val="00AD7089"/>
    <w:rsid w:val="00AD7154"/>
    <w:rsid w:val="00AD7172"/>
    <w:rsid w:val="00AD7243"/>
    <w:rsid w:val="00AD7B44"/>
    <w:rsid w:val="00AD7CE0"/>
    <w:rsid w:val="00AD7F67"/>
    <w:rsid w:val="00AE06B2"/>
    <w:rsid w:val="00AE0726"/>
    <w:rsid w:val="00AE0A75"/>
    <w:rsid w:val="00AE0E94"/>
    <w:rsid w:val="00AE109F"/>
    <w:rsid w:val="00AE11C4"/>
    <w:rsid w:val="00AE13F1"/>
    <w:rsid w:val="00AE19EE"/>
    <w:rsid w:val="00AE19F1"/>
    <w:rsid w:val="00AE1EC8"/>
    <w:rsid w:val="00AE2001"/>
    <w:rsid w:val="00AE20EB"/>
    <w:rsid w:val="00AE2196"/>
    <w:rsid w:val="00AE2558"/>
    <w:rsid w:val="00AE25BA"/>
    <w:rsid w:val="00AE2757"/>
    <w:rsid w:val="00AE28AD"/>
    <w:rsid w:val="00AE2BA6"/>
    <w:rsid w:val="00AE2CEB"/>
    <w:rsid w:val="00AE527B"/>
    <w:rsid w:val="00AE56C3"/>
    <w:rsid w:val="00AE5BA6"/>
    <w:rsid w:val="00AE5DF2"/>
    <w:rsid w:val="00AE60F9"/>
    <w:rsid w:val="00AE63E0"/>
    <w:rsid w:val="00AE683E"/>
    <w:rsid w:val="00AE694E"/>
    <w:rsid w:val="00AE6B98"/>
    <w:rsid w:val="00AE71F6"/>
    <w:rsid w:val="00AE73FB"/>
    <w:rsid w:val="00AE776A"/>
    <w:rsid w:val="00AE7AA3"/>
    <w:rsid w:val="00AE7BDB"/>
    <w:rsid w:val="00AE7E23"/>
    <w:rsid w:val="00AF02C8"/>
    <w:rsid w:val="00AF04F5"/>
    <w:rsid w:val="00AF05AF"/>
    <w:rsid w:val="00AF061C"/>
    <w:rsid w:val="00AF08B0"/>
    <w:rsid w:val="00AF09DE"/>
    <w:rsid w:val="00AF1199"/>
    <w:rsid w:val="00AF17A5"/>
    <w:rsid w:val="00AF1C85"/>
    <w:rsid w:val="00AF1E00"/>
    <w:rsid w:val="00AF1E85"/>
    <w:rsid w:val="00AF24DE"/>
    <w:rsid w:val="00AF2505"/>
    <w:rsid w:val="00AF266C"/>
    <w:rsid w:val="00AF28CC"/>
    <w:rsid w:val="00AF297E"/>
    <w:rsid w:val="00AF2E11"/>
    <w:rsid w:val="00AF31C4"/>
    <w:rsid w:val="00AF3270"/>
    <w:rsid w:val="00AF3528"/>
    <w:rsid w:val="00AF36F7"/>
    <w:rsid w:val="00AF3908"/>
    <w:rsid w:val="00AF3B94"/>
    <w:rsid w:val="00AF3C32"/>
    <w:rsid w:val="00AF51BA"/>
    <w:rsid w:val="00AF5FE9"/>
    <w:rsid w:val="00AF63D0"/>
    <w:rsid w:val="00AF6E1F"/>
    <w:rsid w:val="00AF6E4E"/>
    <w:rsid w:val="00AF7D26"/>
    <w:rsid w:val="00B00D09"/>
    <w:rsid w:val="00B00D4B"/>
    <w:rsid w:val="00B014E7"/>
    <w:rsid w:val="00B01531"/>
    <w:rsid w:val="00B0198A"/>
    <w:rsid w:val="00B01AAD"/>
    <w:rsid w:val="00B01DE5"/>
    <w:rsid w:val="00B023D1"/>
    <w:rsid w:val="00B024BE"/>
    <w:rsid w:val="00B02C97"/>
    <w:rsid w:val="00B02D98"/>
    <w:rsid w:val="00B02DB6"/>
    <w:rsid w:val="00B02F1F"/>
    <w:rsid w:val="00B035B4"/>
    <w:rsid w:val="00B0366B"/>
    <w:rsid w:val="00B03FFA"/>
    <w:rsid w:val="00B04019"/>
    <w:rsid w:val="00B040A8"/>
    <w:rsid w:val="00B0427E"/>
    <w:rsid w:val="00B04669"/>
    <w:rsid w:val="00B0474F"/>
    <w:rsid w:val="00B04F90"/>
    <w:rsid w:val="00B050EA"/>
    <w:rsid w:val="00B05157"/>
    <w:rsid w:val="00B05200"/>
    <w:rsid w:val="00B055F4"/>
    <w:rsid w:val="00B058AD"/>
    <w:rsid w:val="00B05B90"/>
    <w:rsid w:val="00B05C0A"/>
    <w:rsid w:val="00B061FC"/>
    <w:rsid w:val="00B06CA7"/>
    <w:rsid w:val="00B06DC5"/>
    <w:rsid w:val="00B06EBB"/>
    <w:rsid w:val="00B10239"/>
    <w:rsid w:val="00B1025A"/>
    <w:rsid w:val="00B105C7"/>
    <w:rsid w:val="00B1091A"/>
    <w:rsid w:val="00B10A6F"/>
    <w:rsid w:val="00B10CB4"/>
    <w:rsid w:val="00B10FB8"/>
    <w:rsid w:val="00B11040"/>
    <w:rsid w:val="00B116DF"/>
    <w:rsid w:val="00B11BF5"/>
    <w:rsid w:val="00B1208C"/>
    <w:rsid w:val="00B1240C"/>
    <w:rsid w:val="00B1296E"/>
    <w:rsid w:val="00B13006"/>
    <w:rsid w:val="00B1306E"/>
    <w:rsid w:val="00B13521"/>
    <w:rsid w:val="00B136E1"/>
    <w:rsid w:val="00B13863"/>
    <w:rsid w:val="00B13B9F"/>
    <w:rsid w:val="00B13D24"/>
    <w:rsid w:val="00B1420D"/>
    <w:rsid w:val="00B1475A"/>
    <w:rsid w:val="00B148B1"/>
    <w:rsid w:val="00B14A0E"/>
    <w:rsid w:val="00B14FBA"/>
    <w:rsid w:val="00B15512"/>
    <w:rsid w:val="00B15AA9"/>
    <w:rsid w:val="00B1644F"/>
    <w:rsid w:val="00B167BD"/>
    <w:rsid w:val="00B16EBA"/>
    <w:rsid w:val="00B16FD5"/>
    <w:rsid w:val="00B171A3"/>
    <w:rsid w:val="00B171E7"/>
    <w:rsid w:val="00B20163"/>
    <w:rsid w:val="00B202B5"/>
    <w:rsid w:val="00B20839"/>
    <w:rsid w:val="00B20F50"/>
    <w:rsid w:val="00B21620"/>
    <w:rsid w:val="00B21653"/>
    <w:rsid w:val="00B2174A"/>
    <w:rsid w:val="00B219F9"/>
    <w:rsid w:val="00B21FF9"/>
    <w:rsid w:val="00B22841"/>
    <w:rsid w:val="00B22941"/>
    <w:rsid w:val="00B22EBD"/>
    <w:rsid w:val="00B234ED"/>
    <w:rsid w:val="00B23715"/>
    <w:rsid w:val="00B24560"/>
    <w:rsid w:val="00B24C46"/>
    <w:rsid w:val="00B250C9"/>
    <w:rsid w:val="00B25586"/>
    <w:rsid w:val="00B258B9"/>
    <w:rsid w:val="00B25AFA"/>
    <w:rsid w:val="00B25BE3"/>
    <w:rsid w:val="00B25E59"/>
    <w:rsid w:val="00B25E6A"/>
    <w:rsid w:val="00B2608E"/>
    <w:rsid w:val="00B263EB"/>
    <w:rsid w:val="00B267E1"/>
    <w:rsid w:val="00B26859"/>
    <w:rsid w:val="00B26A0A"/>
    <w:rsid w:val="00B26B90"/>
    <w:rsid w:val="00B26C49"/>
    <w:rsid w:val="00B26DDC"/>
    <w:rsid w:val="00B278CE"/>
    <w:rsid w:val="00B279CE"/>
    <w:rsid w:val="00B27B90"/>
    <w:rsid w:val="00B30193"/>
    <w:rsid w:val="00B301DD"/>
    <w:rsid w:val="00B30200"/>
    <w:rsid w:val="00B30409"/>
    <w:rsid w:val="00B3053C"/>
    <w:rsid w:val="00B3097B"/>
    <w:rsid w:val="00B30F06"/>
    <w:rsid w:val="00B30F3D"/>
    <w:rsid w:val="00B31066"/>
    <w:rsid w:val="00B310A5"/>
    <w:rsid w:val="00B31227"/>
    <w:rsid w:val="00B317A5"/>
    <w:rsid w:val="00B31988"/>
    <w:rsid w:val="00B31BF9"/>
    <w:rsid w:val="00B323C2"/>
    <w:rsid w:val="00B326C5"/>
    <w:rsid w:val="00B328E9"/>
    <w:rsid w:val="00B32940"/>
    <w:rsid w:val="00B32B8B"/>
    <w:rsid w:val="00B32CDF"/>
    <w:rsid w:val="00B32EA6"/>
    <w:rsid w:val="00B335D2"/>
    <w:rsid w:val="00B33C7A"/>
    <w:rsid w:val="00B33CB5"/>
    <w:rsid w:val="00B3419C"/>
    <w:rsid w:val="00B34351"/>
    <w:rsid w:val="00B34DF1"/>
    <w:rsid w:val="00B34E73"/>
    <w:rsid w:val="00B35827"/>
    <w:rsid w:val="00B35C4E"/>
    <w:rsid w:val="00B36015"/>
    <w:rsid w:val="00B3603A"/>
    <w:rsid w:val="00B36221"/>
    <w:rsid w:val="00B36797"/>
    <w:rsid w:val="00B36E8E"/>
    <w:rsid w:val="00B3725C"/>
    <w:rsid w:val="00B37702"/>
    <w:rsid w:val="00B37B5B"/>
    <w:rsid w:val="00B40028"/>
    <w:rsid w:val="00B40503"/>
    <w:rsid w:val="00B40954"/>
    <w:rsid w:val="00B40A2E"/>
    <w:rsid w:val="00B40A40"/>
    <w:rsid w:val="00B40C5A"/>
    <w:rsid w:val="00B40D44"/>
    <w:rsid w:val="00B410EF"/>
    <w:rsid w:val="00B4134A"/>
    <w:rsid w:val="00B4161A"/>
    <w:rsid w:val="00B41DD8"/>
    <w:rsid w:val="00B424C1"/>
    <w:rsid w:val="00B42579"/>
    <w:rsid w:val="00B4287D"/>
    <w:rsid w:val="00B42B5B"/>
    <w:rsid w:val="00B438C4"/>
    <w:rsid w:val="00B43A55"/>
    <w:rsid w:val="00B43ED7"/>
    <w:rsid w:val="00B44032"/>
    <w:rsid w:val="00B44132"/>
    <w:rsid w:val="00B443A7"/>
    <w:rsid w:val="00B44AED"/>
    <w:rsid w:val="00B44B38"/>
    <w:rsid w:val="00B467DA"/>
    <w:rsid w:val="00B4688B"/>
    <w:rsid w:val="00B469B9"/>
    <w:rsid w:val="00B46D34"/>
    <w:rsid w:val="00B47089"/>
    <w:rsid w:val="00B477E6"/>
    <w:rsid w:val="00B47B26"/>
    <w:rsid w:val="00B47C00"/>
    <w:rsid w:val="00B47C48"/>
    <w:rsid w:val="00B50725"/>
    <w:rsid w:val="00B51272"/>
    <w:rsid w:val="00B517A8"/>
    <w:rsid w:val="00B51915"/>
    <w:rsid w:val="00B51E14"/>
    <w:rsid w:val="00B52394"/>
    <w:rsid w:val="00B525D1"/>
    <w:rsid w:val="00B52D53"/>
    <w:rsid w:val="00B52EA9"/>
    <w:rsid w:val="00B52EFE"/>
    <w:rsid w:val="00B530B0"/>
    <w:rsid w:val="00B53914"/>
    <w:rsid w:val="00B54033"/>
    <w:rsid w:val="00B544DD"/>
    <w:rsid w:val="00B5456E"/>
    <w:rsid w:val="00B5485C"/>
    <w:rsid w:val="00B54A19"/>
    <w:rsid w:val="00B54A3E"/>
    <w:rsid w:val="00B551E2"/>
    <w:rsid w:val="00B55653"/>
    <w:rsid w:val="00B562BB"/>
    <w:rsid w:val="00B5680A"/>
    <w:rsid w:val="00B56B15"/>
    <w:rsid w:val="00B56D0E"/>
    <w:rsid w:val="00B579E1"/>
    <w:rsid w:val="00B57A1A"/>
    <w:rsid w:val="00B608E8"/>
    <w:rsid w:val="00B60B3D"/>
    <w:rsid w:val="00B60CB5"/>
    <w:rsid w:val="00B60ECE"/>
    <w:rsid w:val="00B61542"/>
    <w:rsid w:val="00B616ED"/>
    <w:rsid w:val="00B61803"/>
    <w:rsid w:val="00B61873"/>
    <w:rsid w:val="00B61A2F"/>
    <w:rsid w:val="00B62481"/>
    <w:rsid w:val="00B630B0"/>
    <w:rsid w:val="00B632CF"/>
    <w:rsid w:val="00B635E8"/>
    <w:rsid w:val="00B63643"/>
    <w:rsid w:val="00B63EA8"/>
    <w:rsid w:val="00B641C7"/>
    <w:rsid w:val="00B6466A"/>
    <w:rsid w:val="00B64697"/>
    <w:rsid w:val="00B646FE"/>
    <w:rsid w:val="00B647DA"/>
    <w:rsid w:val="00B64B9C"/>
    <w:rsid w:val="00B64F3B"/>
    <w:rsid w:val="00B653F9"/>
    <w:rsid w:val="00B65595"/>
    <w:rsid w:val="00B65CE8"/>
    <w:rsid w:val="00B65EF6"/>
    <w:rsid w:val="00B660C2"/>
    <w:rsid w:val="00B666F3"/>
    <w:rsid w:val="00B668C9"/>
    <w:rsid w:val="00B66E64"/>
    <w:rsid w:val="00B6737A"/>
    <w:rsid w:val="00B67445"/>
    <w:rsid w:val="00B6769F"/>
    <w:rsid w:val="00B677E5"/>
    <w:rsid w:val="00B67D2A"/>
    <w:rsid w:val="00B67EFA"/>
    <w:rsid w:val="00B704CE"/>
    <w:rsid w:val="00B704E7"/>
    <w:rsid w:val="00B7086F"/>
    <w:rsid w:val="00B70932"/>
    <w:rsid w:val="00B71072"/>
    <w:rsid w:val="00B71285"/>
    <w:rsid w:val="00B71399"/>
    <w:rsid w:val="00B7260F"/>
    <w:rsid w:val="00B72C02"/>
    <w:rsid w:val="00B730A4"/>
    <w:rsid w:val="00B73281"/>
    <w:rsid w:val="00B7383E"/>
    <w:rsid w:val="00B73877"/>
    <w:rsid w:val="00B73881"/>
    <w:rsid w:val="00B73971"/>
    <w:rsid w:val="00B73DFE"/>
    <w:rsid w:val="00B73FD4"/>
    <w:rsid w:val="00B7405D"/>
    <w:rsid w:val="00B74251"/>
    <w:rsid w:val="00B743CA"/>
    <w:rsid w:val="00B74461"/>
    <w:rsid w:val="00B7470D"/>
    <w:rsid w:val="00B75CCE"/>
    <w:rsid w:val="00B75E8C"/>
    <w:rsid w:val="00B761AD"/>
    <w:rsid w:val="00B764A0"/>
    <w:rsid w:val="00B76526"/>
    <w:rsid w:val="00B76553"/>
    <w:rsid w:val="00B765C4"/>
    <w:rsid w:val="00B767D4"/>
    <w:rsid w:val="00B7682D"/>
    <w:rsid w:val="00B768A8"/>
    <w:rsid w:val="00B76A83"/>
    <w:rsid w:val="00B77E96"/>
    <w:rsid w:val="00B80172"/>
    <w:rsid w:val="00B801D2"/>
    <w:rsid w:val="00B80342"/>
    <w:rsid w:val="00B806CA"/>
    <w:rsid w:val="00B80FEA"/>
    <w:rsid w:val="00B810CE"/>
    <w:rsid w:val="00B8126D"/>
    <w:rsid w:val="00B81428"/>
    <w:rsid w:val="00B81830"/>
    <w:rsid w:val="00B82377"/>
    <w:rsid w:val="00B823B7"/>
    <w:rsid w:val="00B8284C"/>
    <w:rsid w:val="00B8291E"/>
    <w:rsid w:val="00B82A04"/>
    <w:rsid w:val="00B82A59"/>
    <w:rsid w:val="00B82BEA"/>
    <w:rsid w:val="00B830C2"/>
    <w:rsid w:val="00B8314C"/>
    <w:rsid w:val="00B83837"/>
    <w:rsid w:val="00B83E91"/>
    <w:rsid w:val="00B83EAC"/>
    <w:rsid w:val="00B83ECB"/>
    <w:rsid w:val="00B83ED1"/>
    <w:rsid w:val="00B8448F"/>
    <w:rsid w:val="00B84B3A"/>
    <w:rsid w:val="00B84CEC"/>
    <w:rsid w:val="00B85F19"/>
    <w:rsid w:val="00B8604B"/>
    <w:rsid w:val="00B86455"/>
    <w:rsid w:val="00B86937"/>
    <w:rsid w:val="00B869FB"/>
    <w:rsid w:val="00B86A49"/>
    <w:rsid w:val="00B86BE5"/>
    <w:rsid w:val="00B8721D"/>
    <w:rsid w:val="00B874FA"/>
    <w:rsid w:val="00B876D2"/>
    <w:rsid w:val="00B876FC"/>
    <w:rsid w:val="00B87864"/>
    <w:rsid w:val="00B878E1"/>
    <w:rsid w:val="00B878F7"/>
    <w:rsid w:val="00B87A7F"/>
    <w:rsid w:val="00B87A8E"/>
    <w:rsid w:val="00B9004D"/>
    <w:rsid w:val="00B900CF"/>
    <w:rsid w:val="00B901A5"/>
    <w:rsid w:val="00B910E8"/>
    <w:rsid w:val="00B91104"/>
    <w:rsid w:val="00B91AC4"/>
    <w:rsid w:val="00B91B90"/>
    <w:rsid w:val="00B91C6E"/>
    <w:rsid w:val="00B91FBB"/>
    <w:rsid w:val="00B923E9"/>
    <w:rsid w:val="00B924CB"/>
    <w:rsid w:val="00B926AE"/>
    <w:rsid w:val="00B92BB1"/>
    <w:rsid w:val="00B92C36"/>
    <w:rsid w:val="00B930BB"/>
    <w:rsid w:val="00B930CE"/>
    <w:rsid w:val="00B93251"/>
    <w:rsid w:val="00B935EA"/>
    <w:rsid w:val="00B938FD"/>
    <w:rsid w:val="00B93AE6"/>
    <w:rsid w:val="00B93B15"/>
    <w:rsid w:val="00B94238"/>
    <w:rsid w:val="00B94616"/>
    <w:rsid w:val="00B948D5"/>
    <w:rsid w:val="00B94AAC"/>
    <w:rsid w:val="00B94C0C"/>
    <w:rsid w:val="00B94CFB"/>
    <w:rsid w:val="00B94D2C"/>
    <w:rsid w:val="00B94E93"/>
    <w:rsid w:val="00B94ED9"/>
    <w:rsid w:val="00B952D8"/>
    <w:rsid w:val="00B95630"/>
    <w:rsid w:val="00B95969"/>
    <w:rsid w:val="00B95D67"/>
    <w:rsid w:val="00B95EAD"/>
    <w:rsid w:val="00B9626A"/>
    <w:rsid w:val="00B9629B"/>
    <w:rsid w:val="00B96F54"/>
    <w:rsid w:val="00B976CA"/>
    <w:rsid w:val="00B97CC7"/>
    <w:rsid w:val="00B97CEB"/>
    <w:rsid w:val="00B97FC8"/>
    <w:rsid w:val="00BA0683"/>
    <w:rsid w:val="00BA06FE"/>
    <w:rsid w:val="00BA086F"/>
    <w:rsid w:val="00BA096E"/>
    <w:rsid w:val="00BA0A2E"/>
    <w:rsid w:val="00BA12A9"/>
    <w:rsid w:val="00BA162A"/>
    <w:rsid w:val="00BA1C0C"/>
    <w:rsid w:val="00BA2413"/>
    <w:rsid w:val="00BA27EC"/>
    <w:rsid w:val="00BA32D1"/>
    <w:rsid w:val="00BA335B"/>
    <w:rsid w:val="00BA3562"/>
    <w:rsid w:val="00BA38B0"/>
    <w:rsid w:val="00BA39A1"/>
    <w:rsid w:val="00BA3A72"/>
    <w:rsid w:val="00BA4156"/>
    <w:rsid w:val="00BA4979"/>
    <w:rsid w:val="00BA4A9E"/>
    <w:rsid w:val="00BA4C90"/>
    <w:rsid w:val="00BA4FDF"/>
    <w:rsid w:val="00BA5065"/>
    <w:rsid w:val="00BA55C3"/>
    <w:rsid w:val="00BA5692"/>
    <w:rsid w:val="00BA58AE"/>
    <w:rsid w:val="00BA6886"/>
    <w:rsid w:val="00BA6923"/>
    <w:rsid w:val="00BA6B8A"/>
    <w:rsid w:val="00BA6D1A"/>
    <w:rsid w:val="00BA6F87"/>
    <w:rsid w:val="00BA716B"/>
    <w:rsid w:val="00BA7198"/>
    <w:rsid w:val="00BA7256"/>
    <w:rsid w:val="00BA72CE"/>
    <w:rsid w:val="00BA736A"/>
    <w:rsid w:val="00BA7458"/>
    <w:rsid w:val="00BA768C"/>
    <w:rsid w:val="00BA7860"/>
    <w:rsid w:val="00BA7B87"/>
    <w:rsid w:val="00BB03AA"/>
    <w:rsid w:val="00BB0491"/>
    <w:rsid w:val="00BB0E73"/>
    <w:rsid w:val="00BB0F9C"/>
    <w:rsid w:val="00BB0FBD"/>
    <w:rsid w:val="00BB18C0"/>
    <w:rsid w:val="00BB1A0E"/>
    <w:rsid w:val="00BB1AC6"/>
    <w:rsid w:val="00BB296C"/>
    <w:rsid w:val="00BB29EE"/>
    <w:rsid w:val="00BB2CB8"/>
    <w:rsid w:val="00BB2DFF"/>
    <w:rsid w:val="00BB322F"/>
    <w:rsid w:val="00BB33F6"/>
    <w:rsid w:val="00BB3C5D"/>
    <w:rsid w:val="00BB3E8A"/>
    <w:rsid w:val="00BB4225"/>
    <w:rsid w:val="00BB432D"/>
    <w:rsid w:val="00BB4E27"/>
    <w:rsid w:val="00BB5135"/>
    <w:rsid w:val="00BB5233"/>
    <w:rsid w:val="00BB5A8C"/>
    <w:rsid w:val="00BB5AFA"/>
    <w:rsid w:val="00BB5DF3"/>
    <w:rsid w:val="00BB5FD8"/>
    <w:rsid w:val="00BB65CE"/>
    <w:rsid w:val="00BB68DD"/>
    <w:rsid w:val="00BB6B88"/>
    <w:rsid w:val="00BB6BC6"/>
    <w:rsid w:val="00BB6C31"/>
    <w:rsid w:val="00BB70ED"/>
    <w:rsid w:val="00BB744E"/>
    <w:rsid w:val="00BB77D5"/>
    <w:rsid w:val="00BB7C41"/>
    <w:rsid w:val="00BB7D0D"/>
    <w:rsid w:val="00BC020B"/>
    <w:rsid w:val="00BC03B1"/>
    <w:rsid w:val="00BC0DA1"/>
    <w:rsid w:val="00BC0ED3"/>
    <w:rsid w:val="00BC11F3"/>
    <w:rsid w:val="00BC1930"/>
    <w:rsid w:val="00BC1D53"/>
    <w:rsid w:val="00BC1DB9"/>
    <w:rsid w:val="00BC1F47"/>
    <w:rsid w:val="00BC242F"/>
    <w:rsid w:val="00BC252C"/>
    <w:rsid w:val="00BC274A"/>
    <w:rsid w:val="00BC290B"/>
    <w:rsid w:val="00BC2F87"/>
    <w:rsid w:val="00BC3312"/>
    <w:rsid w:val="00BC36C0"/>
    <w:rsid w:val="00BC373A"/>
    <w:rsid w:val="00BC3ED5"/>
    <w:rsid w:val="00BC41F3"/>
    <w:rsid w:val="00BC422C"/>
    <w:rsid w:val="00BC4662"/>
    <w:rsid w:val="00BC4918"/>
    <w:rsid w:val="00BC49EA"/>
    <w:rsid w:val="00BC4CDA"/>
    <w:rsid w:val="00BC5AE3"/>
    <w:rsid w:val="00BC5B91"/>
    <w:rsid w:val="00BC5E47"/>
    <w:rsid w:val="00BC5E73"/>
    <w:rsid w:val="00BC6359"/>
    <w:rsid w:val="00BC66CE"/>
    <w:rsid w:val="00BC6DA6"/>
    <w:rsid w:val="00BC6DAB"/>
    <w:rsid w:val="00BC7093"/>
    <w:rsid w:val="00BC729B"/>
    <w:rsid w:val="00BC72EE"/>
    <w:rsid w:val="00BC7A5D"/>
    <w:rsid w:val="00BC7E20"/>
    <w:rsid w:val="00BD02D9"/>
    <w:rsid w:val="00BD0B78"/>
    <w:rsid w:val="00BD0E3E"/>
    <w:rsid w:val="00BD1636"/>
    <w:rsid w:val="00BD1EC6"/>
    <w:rsid w:val="00BD2100"/>
    <w:rsid w:val="00BD2117"/>
    <w:rsid w:val="00BD2FDC"/>
    <w:rsid w:val="00BD3075"/>
    <w:rsid w:val="00BD3290"/>
    <w:rsid w:val="00BD338D"/>
    <w:rsid w:val="00BD437C"/>
    <w:rsid w:val="00BD4561"/>
    <w:rsid w:val="00BD4564"/>
    <w:rsid w:val="00BD4783"/>
    <w:rsid w:val="00BD52D0"/>
    <w:rsid w:val="00BD5AB4"/>
    <w:rsid w:val="00BD5B45"/>
    <w:rsid w:val="00BD5F58"/>
    <w:rsid w:val="00BD5F5B"/>
    <w:rsid w:val="00BD6579"/>
    <w:rsid w:val="00BD6987"/>
    <w:rsid w:val="00BD69D1"/>
    <w:rsid w:val="00BD6B39"/>
    <w:rsid w:val="00BD6B46"/>
    <w:rsid w:val="00BD6B5E"/>
    <w:rsid w:val="00BD6CAB"/>
    <w:rsid w:val="00BD6E3C"/>
    <w:rsid w:val="00BD702A"/>
    <w:rsid w:val="00BD7303"/>
    <w:rsid w:val="00BD7860"/>
    <w:rsid w:val="00BD7CF3"/>
    <w:rsid w:val="00BD7DF1"/>
    <w:rsid w:val="00BE1231"/>
    <w:rsid w:val="00BE129B"/>
    <w:rsid w:val="00BE1331"/>
    <w:rsid w:val="00BE14C6"/>
    <w:rsid w:val="00BE1AFB"/>
    <w:rsid w:val="00BE1D34"/>
    <w:rsid w:val="00BE1F8B"/>
    <w:rsid w:val="00BE20F7"/>
    <w:rsid w:val="00BE22B3"/>
    <w:rsid w:val="00BE234A"/>
    <w:rsid w:val="00BE29DC"/>
    <w:rsid w:val="00BE2B73"/>
    <w:rsid w:val="00BE2DBA"/>
    <w:rsid w:val="00BE2F4A"/>
    <w:rsid w:val="00BE336D"/>
    <w:rsid w:val="00BE3B72"/>
    <w:rsid w:val="00BE3E7B"/>
    <w:rsid w:val="00BE40F4"/>
    <w:rsid w:val="00BE412D"/>
    <w:rsid w:val="00BE4EF2"/>
    <w:rsid w:val="00BE54DA"/>
    <w:rsid w:val="00BE5A60"/>
    <w:rsid w:val="00BE62AF"/>
    <w:rsid w:val="00BE743A"/>
    <w:rsid w:val="00BE77A7"/>
    <w:rsid w:val="00BE7D6A"/>
    <w:rsid w:val="00BF009F"/>
    <w:rsid w:val="00BF0245"/>
    <w:rsid w:val="00BF0768"/>
    <w:rsid w:val="00BF0BA1"/>
    <w:rsid w:val="00BF10F7"/>
    <w:rsid w:val="00BF138C"/>
    <w:rsid w:val="00BF15B1"/>
    <w:rsid w:val="00BF1894"/>
    <w:rsid w:val="00BF1A77"/>
    <w:rsid w:val="00BF1E63"/>
    <w:rsid w:val="00BF22A3"/>
    <w:rsid w:val="00BF258A"/>
    <w:rsid w:val="00BF264E"/>
    <w:rsid w:val="00BF2892"/>
    <w:rsid w:val="00BF32FE"/>
    <w:rsid w:val="00BF346F"/>
    <w:rsid w:val="00BF3600"/>
    <w:rsid w:val="00BF363D"/>
    <w:rsid w:val="00BF3998"/>
    <w:rsid w:val="00BF3C23"/>
    <w:rsid w:val="00BF3C8A"/>
    <w:rsid w:val="00BF3D86"/>
    <w:rsid w:val="00BF42BE"/>
    <w:rsid w:val="00BF4406"/>
    <w:rsid w:val="00BF44FF"/>
    <w:rsid w:val="00BF4A3D"/>
    <w:rsid w:val="00BF4A67"/>
    <w:rsid w:val="00BF4EF3"/>
    <w:rsid w:val="00BF5108"/>
    <w:rsid w:val="00BF56C3"/>
    <w:rsid w:val="00BF59C7"/>
    <w:rsid w:val="00BF6022"/>
    <w:rsid w:val="00BF618D"/>
    <w:rsid w:val="00BF6351"/>
    <w:rsid w:val="00BF63BB"/>
    <w:rsid w:val="00BF6B78"/>
    <w:rsid w:val="00BF6B8C"/>
    <w:rsid w:val="00BF6D68"/>
    <w:rsid w:val="00BF6DCF"/>
    <w:rsid w:val="00C001E1"/>
    <w:rsid w:val="00C00210"/>
    <w:rsid w:val="00C0044F"/>
    <w:rsid w:val="00C0061D"/>
    <w:rsid w:val="00C00721"/>
    <w:rsid w:val="00C00813"/>
    <w:rsid w:val="00C00A79"/>
    <w:rsid w:val="00C00D25"/>
    <w:rsid w:val="00C014CA"/>
    <w:rsid w:val="00C01719"/>
    <w:rsid w:val="00C01B8A"/>
    <w:rsid w:val="00C02A0B"/>
    <w:rsid w:val="00C02A55"/>
    <w:rsid w:val="00C02F01"/>
    <w:rsid w:val="00C03728"/>
    <w:rsid w:val="00C03C5B"/>
    <w:rsid w:val="00C04226"/>
    <w:rsid w:val="00C04C57"/>
    <w:rsid w:val="00C050CD"/>
    <w:rsid w:val="00C050FE"/>
    <w:rsid w:val="00C05310"/>
    <w:rsid w:val="00C057A1"/>
    <w:rsid w:val="00C05A0A"/>
    <w:rsid w:val="00C05C36"/>
    <w:rsid w:val="00C05C73"/>
    <w:rsid w:val="00C06394"/>
    <w:rsid w:val="00C06771"/>
    <w:rsid w:val="00C06BE1"/>
    <w:rsid w:val="00C0717F"/>
    <w:rsid w:val="00C07200"/>
    <w:rsid w:val="00C07358"/>
    <w:rsid w:val="00C07916"/>
    <w:rsid w:val="00C07C33"/>
    <w:rsid w:val="00C10235"/>
    <w:rsid w:val="00C10356"/>
    <w:rsid w:val="00C10625"/>
    <w:rsid w:val="00C10917"/>
    <w:rsid w:val="00C10B66"/>
    <w:rsid w:val="00C10B98"/>
    <w:rsid w:val="00C110F4"/>
    <w:rsid w:val="00C11577"/>
    <w:rsid w:val="00C119D2"/>
    <w:rsid w:val="00C11B2E"/>
    <w:rsid w:val="00C122C0"/>
    <w:rsid w:val="00C123E5"/>
    <w:rsid w:val="00C1247E"/>
    <w:rsid w:val="00C124EA"/>
    <w:rsid w:val="00C12569"/>
    <w:rsid w:val="00C13413"/>
    <w:rsid w:val="00C134AE"/>
    <w:rsid w:val="00C13ACF"/>
    <w:rsid w:val="00C14027"/>
    <w:rsid w:val="00C1459A"/>
    <w:rsid w:val="00C145B3"/>
    <w:rsid w:val="00C14944"/>
    <w:rsid w:val="00C149B0"/>
    <w:rsid w:val="00C14A5C"/>
    <w:rsid w:val="00C152FD"/>
    <w:rsid w:val="00C154D4"/>
    <w:rsid w:val="00C158A3"/>
    <w:rsid w:val="00C15A2F"/>
    <w:rsid w:val="00C15D16"/>
    <w:rsid w:val="00C15EC0"/>
    <w:rsid w:val="00C161B1"/>
    <w:rsid w:val="00C16386"/>
    <w:rsid w:val="00C16A97"/>
    <w:rsid w:val="00C16D0D"/>
    <w:rsid w:val="00C16D19"/>
    <w:rsid w:val="00C172CF"/>
    <w:rsid w:val="00C17B78"/>
    <w:rsid w:val="00C201E0"/>
    <w:rsid w:val="00C20837"/>
    <w:rsid w:val="00C21246"/>
    <w:rsid w:val="00C213A3"/>
    <w:rsid w:val="00C214B6"/>
    <w:rsid w:val="00C21567"/>
    <w:rsid w:val="00C2166C"/>
    <w:rsid w:val="00C21C04"/>
    <w:rsid w:val="00C21F90"/>
    <w:rsid w:val="00C2267A"/>
    <w:rsid w:val="00C229E6"/>
    <w:rsid w:val="00C23ADF"/>
    <w:rsid w:val="00C23B3A"/>
    <w:rsid w:val="00C23F8D"/>
    <w:rsid w:val="00C241D0"/>
    <w:rsid w:val="00C24249"/>
    <w:rsid w:val="00C24393"/>
    <w:rsid w:val="00C244CB"/>
    <w:rsid w:val="00C24B30"/>
    <w:rsid w:val="00C24D1D"/>
    <w:rsid w:val="00C24DA7"/>
    <w:rsid w:val="00C255E9"/>
    <w:rsid w:val="00C25698"/>
    <w:rsid w:val="00C2614F"/>
    <w:rsid w:val="00C2648E"/>
    <w:rsid w:val="00C2688C"/>
    <w:rsid w:val="00C2694A"/>
    <w:rsid w:val="00C26C9F"/>
    <w:rsid w:val="00C26D57"/>
    <w:rsid w:val="00C26FED"/>
    <w:rsid w:val="00C2747C"/>
    <w:rsid w:val="00C2782F"/>
    <w:rsid w:val="00C27C84"/>
    <w:rsid w:val="00C30254"/>
    <w:rsid w:val="00C3030E"/>
    <w:rsid w:val="00C30A25"/>
    <w:rsid w:val="00C30C8E"/>
    <w:rsid w:val="00C30EEC"/>
    <w:rsid w:val="00C313D3"/>
    <w:rsid w:val="00C31727"/>
    <w:rsid w:val="00C31829"/>
    <w:rsid w:val="00C31B68"/>
    <w:rsid w:val="00C31C53"/>
    <w:rsid w:val="00C31EA0"/>
    <w:rsid w:val="00C31F11"/>
    <w:rsid w:val="00C31F86"/>
    <w:rsid w:val="00C321FE"/>
    <w:rsid w:val="00C32AAF"/>
    <w:rsid w:val="00C32D37"/>
    <w:rsid w:val="00C3331D"/>
    <w:rsid w:val="00C33402"/>
    <w:rsid w:val="00C33656"/>
    <w:rsid w:val="00C33658"/>
    <w:rsid w:val="00C337A8"/>
    <w:rsid w:val="00C3381F"/>
    <w:rsid w:val="00C3426C"/>
    <w:rsid w:val="00C34904"/>
    <w:rsid w:val="00C34AE0"/>
    <w:rsid w:val="00C34F88"/>
    <w:rsid w:val="00C359C8"/>
    <w:rsid w:val="00C35A80"/>
    <w:rsid w:val="00C35C48"/>
    <w:rsid w:val="00C35D5A"/>
    <w:rsid w:val="00C35FC3"/>
    <w:rsid w:val="00C3616D"/>
    <w:rsid w:val="00C362F0"/>
    <w:rsid w:val="00C36984"/>
    <w:rsid w:val="00C36B34"/>
    <w:rsid w:val="00C36BE1"/>
    <w:rsid w:val="00C36C28"/>
    <w:rsid w:val="00C36C60"/>
    <w:rsid w:val="00C3701E"/>
    <w:rsid w:val="00C370BD"/>
    <w:rsid w:val="00C37354"/>
    <w:rsid w:val="00C374EE"/>
    <w:rsid w:val="00C377F7"/>
    <w:rsid w:val="00C40027"/>
    <w:rsid w:val="00C40310"/>
    <w:rsid w:val="00C4066E"/>
    <w:rsid w:val="00C406AF"/>
    <w:rsid w:val="00C409C7"/>
    <w:rsid w:val="00C41018"/>
    <w:rsid w:val="00C411EF"/>
    <w:rsid w:val="00C414BB"/>
    <w:rsid w:val="00C41728"/>
    <w:rsid w:val="00C41BA8"/>
    <w:rsid w:val="00C4227D"/>
    <w:rsid w:val="00C42855"/>
    <w:rsid w:val="00C42866"/>
    <w:rsid w:val="00C42B7F"/>
    <w:rsid w:val="00C43336"/>
    <w:rsid w:val="00C43547"/>
    <w:rsid w:val="00C43A54"/>
    <w:rsid w:val="00C43B5A"/>
    <w:rsid w:val="00C44994"/>
    <w:rsid w:val="00C45698"/>
    <w:rsid w:val="00C4570D"/>
    <w:rsid w:val="00C45AD3"/>
    <w:rsid w:val="00C460F6"/>
    <w:rsid w:val="00C468F6"/>
    <w:rsid w:val="00C46ABE"/>
    <w:rsid w:val="00C4747B"/>
    <w:rsid w:val="00C4759D"/>
    <w:rsid w:val="00C50184"/>
    <w:rsid w:val="00C5069F"/>
    <w:rsid w:val="00C506D9"/>
    <w:rsid w:val="00C50804"/>
    <w:rsid w:val="00C508F1"/>
    <w:rsid w:val="00C5090B"/>
    <w:rsid w:val="00C50E3B"/>
    <w:rsid w:val="00C5109A"/>
    <w:rsid w:val="00C512B4"/>
    <w:rsid w:val="00C51507"/>
    <w:rsid w:val="00C51703"/>
    <w:rsid w:val="00C51725"/>
    <w:rsid w:val="00C517E7"/>
    <w:rsid w:val="00C51B4E"/>
    <w:rsid w:val="00C51DB1"/>
    <w:rsid w:val="00C528D6"/>
    <w:rsid w:val="00C5390D"/>
    <w:rsid w:val="00C53C84"/>
    <w:rsid w:val="00C53CBD"/>
    <w:rsid w:val="00C54227"/>
    <w:rsid w:val="00C5443F"/>
    <w:rsid w:val="00C54856"/>
    <w:rsid w:val="00C5494A"/>
    <w:rsid w:val="00C552CB"/>
    <w:rsid w:val="00C55446"/>
    <w:rsid w:val="00C55508"/>
    <w:rsid w:val="00C55694"/>
    <w:rsid w:val="00C5581E"/>
    <w:rsid w:val="00C55902"/>
    <w:rsid w:val="00C55B35"/>
    <w:rsid w:val="00C55D95"/>
    <w:rsid w:val="00C56393"/>
    <w:rsid w:val="00C56675"/>
    <w:rsid w:val="00C56D6E"/>
    <w:rsid w:val="00C5724F"/>
    <w:rsid w:val="00C57443"/>
    <w:rsid w:val="00C57ECB"/>
    <w:rsid w:val="00C60438"/>
    <w:rsid w:val="00C606A6"/>
    <w:rsid w:val="00C609D4"/>
    <w:rsid w:val="00C60B8A"/>
    <w:rsid w:val="00C60F50"/>
    <w:rsid w:val="00C61061"/>
    <w:rsid w:val="00C6109E"/>
    <w:rsid w:val="00C61579"/>
    <w:rsid w:val="00C616E6"/>
    <w:rsid w:val="00C61E76"/>
    <w:rsid w:val="00C62218"/>
    <w:rsid w:val="00C6253C"/>
    <w:rsid w:val="00C627F9"/>
    <w:rsid w:val="00C63AEB"/>
    <w:rsid w:val="00C63B29"/>
    <w:rsid w:val="00C63B3A"/>
    <w:rsid w:val="00C63BE8"/>
    <w:rsid w:val="00C64875"/>
    <w:rsid w:val="00C64E97"/>
    <w:rsid w:val="00C6521B"/>
    <w:rsid w:val="00C6575F"/>
    <w:rsid w:val="00C66180"/>
    <w:rsid w:val="00C6673D"/>
    <w:rsid w:val="00C66C88"/>
    <w:rsid w:val="00C66E27"/>
    <w:rsid w:val="00C6702E"/>
    <w:rsid w:val="00C672A3"/>
    <w:rsid w:val="00C67405"/>
    <w:rsid w:val="00C67F42"/>
    <w:rsid w:val="00C7024F"/>
    <w:rsid w:val="00C703FA"/>
    <w:rsid w:val="00C705CC"/>
    <w:rsid w:val="00C70764"/>
    <w:rsid w:val="00C70820"/>
    <w:rsid w:val="00C70A58"/>
    <w:rsid w:val="00C70D85"/>
    <w:rsid w:val="00C714B3"/>
    <w:rsid w:val="00C71A79"/>
    <w:rsid w:val="00C71AE3"/>
    <w:rsid w:val="00C71C8E"/>
    <w:rsid w:val="00C71CC9"/>
    <w:rsid w:val="00C72019"/>
    <w:rsid w:val="00C72107"/>
    <w:rsid w:val="00C721EE"/>
    <w:rsid w:val="00C72BDE"/>
    <w:rsid w:val="00C72E22"/>
    <w:rsid w:val="00C72E5A"/>
    <w:rsid w:val="00C73143"/>
    <w:rsid w:val="00C7339B"/>
    <w:rsid w:val="00C7379F"/>
    <w:rsid w:val="00C73B81"/>
    <w:rsid w:val="00C73FDA"/>
    <w:rsid w:val="00C74366"/>
    <w:rsid w:val="00C74463"/>
    <w:rsid w:val="00C74676"/>
    <w:rsid w:val="00C7478D"/>
    <w:rsid w:val="00C74C69"/>
    <w:rsid w:val="00C75205"/>
    <w:rsid w:val="00C753C8"/>
    <w:rsid w:val="00C75514"/>
    <w:rsid w:val="00C75728"/>
    <w:rsid w:val="00C7576A"/>
    <w:rsid w:val="00C75D40"/>
    <w:rsid w:val="00C75EC9"/>
    <w:rsid w:val="00C76386"/>
    <w:rsid w:val="00C764C4"/>
    <w:rsid w:val="00C7682C"/>
    <w:rsid w:val="00C769B4"/>
    <w:rsid w:val="00C76ABB"/>
    <w:rsid w:val="00C76DB1"/>
    <w:rsid w:val="00C77303"/>
    <w:rsid w:val="00C77887"/>
    <w:rsid w:val="00C77CA2"/>
    <w:rsid w:val="00C77D93"/>
    <w:rsid w:val="00C77FE8"/>
    <w:rsid w:val="00C8000D"/>
    <w:rsid w:val="00C8017E"/>
    <w:rsid w:val="00C801FB"/>
    <w:rsid w:val="00C8029B"/>
    <w:rsid w:val="00C8080A"/>
    <w:rsid w:val="00C80846"/>
    <w:rsid w:val="00C80969"/>
    <w:rsid w:val="00C814FB"/>
    <w:rsid w:val="00C8167A"/>
    <w:rsid w:val="00C819D6"/>
    <w:rsid w:val="00C81CC9"/>
    <w:rsid w:val="00C81F3A"/>
    <w:rsid w:val="00C82503"/>
    <w:rsid w:val="00C8335E"/>
    <w:rsid w:val="00C83552"/>
    <w:rsid w:val="00C83C07"/>
    <w:rsid w:val="00C841F5"/>
    <w:rsid w:val="00C84316"/>
    <w:rsid w:val="00C8431C"/>
    <w:rsid w:val="00C84A8F"/>
    <w:rsid w:val="00C84C66"/>
    <w:rsid w:val="00C84E9F"/>
    <w:rsid w:val="00C8541D"/>
    <w:rsid w:val="00C85780"/>
    <w:rsid w:val="00C85956"/>
    <w:rsid w:val="00C85C99"/>
    <w:rsid w:val="00C85D0D"/>
    <w:rsid w:val="00C85F80"/>
    <w:rsid w:val="00C863BD"/>
    <w:rsid w:val="00C864F4"/>
    <w:rsid w:val="00C86826"/>
    <w:rsid w:val="00C86BA6"/>
    <w:rsid w:val="00C86C57"/>
    <w:rsid w:val="00C86CC2"/>
    <w:rsid w:val="00C872F0"/>
    <w:rsid w:val="00C8730F"/>
    <w:rsid w:val="00C87D26"/>
    <w:rsid w:val="00C87E64"/>
    <w:rsid w:val="00C87FD2"/>
    <w:rsid w:val="00C901E6"/>
    <w:rsid w:val="00C90390"/>
    <w:rsid w:val="00C90455"/>
    <w:rsid w:val="00C90926"/>
    <w:rsid w:val="00C90C06"/>
    <w:rsid w:val="00C916F5"/>
    <w:rsid w:val="00C9170B"/>
    <w:rsid w:val="00C91B61"/>
    <w:rsid w:val="00C9210E"/>
    <w:rsid w:val="00C92279"/>
    <w:rsid w:val="00C92575"/>
    <w:rsid w:val="00C9265D"/>
    <w:rsid w:val="00C926C6"/>
    <w:rsid w:val="00C92A70"/>
    <w:rsid w:val="00C93835"/>
    <w:rsid w:val="00C93A6A"/>
    <w:rsid w:val="00C93FFD"/>
    <w:rsid w:val="00C9411C"/>
    <w:rsid w:val="00C94389"/>
    <w:rsid w:val="00C953B6"/>
    <w:rsid w:val="00C95BD5"/>
    <w:rsid w:val="00C95FD7"/>
    <w:rsid w:val="00C96178"/>
    <w:rsid w:val="00C965E9"/>
    <w:rsid w:val="00C967C2"/>
    <w:rsid w:val="00C96A6B"/>
    <w:rsid w:val="00C97424"/>
    <w:rsid w:val="00C97D53"/>
    <w:rsid w:val="00C97D5E"/>
    <w:rsid w:val="00CA007C"/>
    <w:rsid w:val="00CA01F4"/>
    <w:rsid w:val="00CA02B3"/>
    <w:rsid w:val="00CA0303"/>
    <w:rsid w:val="00CA0364"/>
    <w:rsid w:val="00CA0B06"/>
    <w:rsid w:val="00CA0BA2"/>
    <w:rsid w:val="00CA0C53"/>
    <w:rsid w:val="00CA14C0"/>
    <w:rsid w:val="00CA1A6F"/>
    <w:rsid w:val="00CA1AE3"/>
    <w:rsid w:val="00CA1EBF"/>
    <w:rsid w:val="00CA2163"/>
    <w:rsid w:val="00CA2398"/>
    <w:rsid w:val="00CA2805"/>
    <w:rsid w:val="00CA2A05"/>
    <w:rsid w:val="00CA2A25"/>
    <w:rsid w:val="00CA2A89"/>
    <w:rsid w:val="00CA3239"/>
    <w:rsid w:val="00CA3AF8"/>
    <w:rsid w:val="00CA3B98"/>
    <w:rsid w:val="00CA3ECA"/>
    <w:rsid w:val="00CA42F6"/>
    <w:rsid w:val="00CA44E0"/>
    <w:rsid w:val="00CA4542"/>
    <w:rsid w:val="00CA475F"/>
    <w:rsid w:val="00CA48E0"/>
    <w:rsid w:val="00CA4AA4"/>
    <w:rsid w:val="00CA4BF8"/>
    <w:rsid w:val="00CA513F"/>
    <w:rsid w:val="00CA53B9"/>
    <w:rsid w:val="00CA53EA"/>
    <w:rsid w:val="00CA5445"/>
    <w:rsid w:val="00CA54B6"/>
    <w:rsid w:val="00CA5EAE"/>
    <w:rsid w:val="00CA6046"/>
    <w:rsid w:val="00CA617B"/>
    <w:rsid w:val="00CA6571"/>
    <w:rsid w:val="00CA65D8"/>
    <w:rsid w:val="00CA68B7"/>
    <w:rsid w:val="00CA6CD0"/>
    <w:rsid w:val="00CA6D99"/>
    <w:rsid w:val="00CA6DCC"/>
    <w:rsid w:val="00CA6F8E"/>
    <w:rsid w:val="00CA73FD"/>
    <w:rsid w:val="00CA751F"/>
    <w:rsid w:val="00CA7C04"/>
    <w:rsid w:val="00CB024A"/>
    <w:rsid w:val="00CB096C"/>
    <w:rsid w:val="00CB0B61"/>
    <w:rsid w:val="00CB1280"/>
    <w:rsid w:val="00CB1861"/>
    <w:rsid w:val="00CB1E7A"/>
    <w:rsid w:val="00CB24F6"/>
    <w:rsid w:val="00CB26A8"/>
    <w:rsid w:val="00CB274D"/>
    <w:rsid w:val="00CB2E9E"/>
    <w:rsid w:val="00CB3121"/>
    <w:rsid w:val="00CB34D1"/>
    <w:rsid w:val="00CB3A0C"/>
    <w:rsid w:val="00CB3A7C"/>
    <w:rsid w:val="00CB3D60"/>
    <w:rsid w:val="00CB3E53"/>
    <w:rsid w:val="00CB456D"/>
    <w:rsid w:val="00CB4990"/>
    <w:rsid w:val="00CB4F37"/>
    <w:rsid w:val="00CB5181"/>
    <w:rsid w:val="00CB579A"/>
    <w:rsid w:val="00CB5901"/>
    <w:rsid w:val="00CB5A5A"/>
    <w:rsid w:val="00CB5AB2"/>
    <w:rsid w:val="00CB5CE5"/>
    <w:rsid w:val="00CB5FCB"/>
    <w:rsid w:val="00CB628D"/>
    <w:rsid w:val="00CB63B3"/>
    <w:rsid w:val="00CB6838"/>
    <w:rsid w:val="00CB6BD7"/>
    <w:rsid w:val="00CB73E8"/>
    <w:rsid w:val="00CB78D0"/>
    <w:rsid w:val="00CB78ED"/>
    <w:rsid w:val="00CC03C2"/>
    <w:rsid w:val="00CC03EF"/>
    <w:rsid w:val="00CC0461"/>
    <w:rsid w:val="00CC0C0B"/>
    <w:rsid w:val="00CC0E1C"/>
    <w:rsid w:val="00CC12C2"/>
    <w:rsid w:val="00CC1A72"/>
    <w:rsid w:val="00CC1EC5"/>
    <w:rsid w:val="00CC1F4F"/>
    <w:rsid w:val="00CC24F5"/>
    <w:rsid w:val="00CC269F"/>
    <w:rsid w:val="00CC28F3"/>
    <w:rsid w:val="00CC2934"/>
    <w:rsid w:val="00CC2B35"/>
    <w:rsid w:val="00CC2B4B"/>
    <w:rsid w:val="00CC2E70"/>
    <w:rsid w:val="00CC3370"/>
    <w:rsid w:val="00CC39E2"/>
    <w:rsid w:val="00CC3B3A"/>
    <w:rsid w:val="00CC3E44"/>
    <w:rsid w:val="00CC400C"/>
    <w:rsid w:val="00CC4153"/>
    <w:rsid w:val="00CC460C"/>
    <w:rsid w:val="00CC4727"/>
    <w:rsid w:val="00CC508B"/>
    <w:rsid w:val="00CC50DA"/>
    <w:rsid w:val="00CC53D7"/>
    <w:rsid w:val="00CC5437"/>
    <w:rsid w:val="00CC55EC"/>
    <w:rsid w:val="00CC57D9"/>
    <w:rsid w:val="00CC5918"/>
    <w:rsid w:val="00CC5E65"/>
    <w:rsid w:val="00CC5EDF"/>
    <w:rsid w:val="00CC6493"/>
    <w:rsid w:val="00CC65E5"/>
    <w:rsid w:val="00CC6897"/>
    <w:rsid w:val="00CC68A2"/>
    <w:rsid w:val="00CC77F8"/>
    <w:rsid w:val="00CC7C14"/>
    <w:rsid w:val="00CD10B0"/>
    <w:rsid w:val="00CD14D2"/>
    <w:rsid w:val="00CD1B6E"/>
    <w:rsid w:val="00CD2595"/>
    <w:rsid w:val="00CD32E5"/>
    <w:rsid w:val="00CD3B0C"/>
    <w:rsid w:val="00CD3C2C"/>
    <w:rsid w:val="00CD51B5"/>
    <w:rsid w:val="00CD5C89"/>
    <w:rsid w:val="00CD5FED"/>
    <w:rsid w:val="00CD633C"/>
    <w:rsid w:val="00CD65C0"/>
    <w:rsid w:val="00CD6F34"/>
    <w:rsid w:val="00CD71A9"/>
    <w:rsid w:val="00CD729A"/>
    <w:rsid w:val="00CD7503"/>
    <w:rsid w:val="00CD78AE"/>
    <w:rsid w:val="00CD7974"/>
    <w:rsid w:val="00CD7AF2"/>
    <w:rsid w:val="00CD7E2C"/>
    <w:rsid w:val="00CE0247"/>
    <w:rsid w:val="00CE0B1C"/>
    <w:rsid w:val="00CE0E49"/>
    <w:rsid w:val="00CE12C0"/>
    <w:rsid w:val="00CE1431"/>
    <w:rsid w:val="00CE15E2"/>
    <w:rsid w:val="00CE1C8C"/>
    <w:rsid w:val="00CE2AD5"/>
    <w:rsid w:val="00CE2D78"/>
    <w:rsid w:val="00CE2F16"/>
    <w:rsid w:val="00CE3296"/>
    <w:rsid w:val="00CE3308"/>
    <w:rsid w:val="00CE3759"/>
    <w:rsid w:val="00CE3C8D"/>
    <w:rsid w:val="00CE3F10"/>
    <w:rsid w:val="00CE3F55"/>
    <w:rsid w:val="00CE43BF"/>
    <w:rsid w:val="00CE4624"/>
    <w:rsid w:val="00CE48A9"/>
    <w:rsid w:val="00CE5102"/>
    <w:rsid w:val="00CE568E"/>
    <w:rsid w:val="00CE56E6"/>
    <w:rsid w:val="00CE5950"/>
    <w:rsid w:val="00CE60CF"/>
    <w:rsid w:val="00CE63FF"/>
    <w:rsid w:val="00CE642A"/>
    <w:rsid w:val="00CE6726"/>
    <w:rsid w:val="00CE685A"/>
    <w:rsid w:val="00CE6F99"/>
    <w:rsid w:val="00CE70A3"/>
    <w:rsid w:val="00CE7383"/>
    <w:rsid w:val="00CE7CED"/>
    <w:rsid w:val="00CE7FA8"/>
    <w:rsid w:val="00CF002B"/>
    <w:rsid w:val="00CF010B"/>
    <w:rsid w:val="00CF016E"/>
    <w:rsid w:val="00CF0987"/>
    <w:rsid w:val="00CF0C03"/>
    <w:rsid w:val="00CF0CD5"/>
    <w:rsid w:val="00CF0FAF"/>
    <w:rsid w:val="00CF163D"/>
    <w:rsid w:val="00CF1771"/>
    <w:rsid w:val="00CF1A05"/>
    <w:rsid w:val="00CF1A90"/>
    <w:rsid w:val="00CF2510"/>
    <w:rsid w:val="00CF2947"/>
    <w:rsid w:val="00CF29C9"/>
    <w:rsid w:val="00CF2CCD"/>
    <w:rsid w:val="00CF2FC2"/>
    <w:rsid w:val="00CF34E8"/>
    <w:rsid w:val="00CF3C2B"/>
    <w:rsid w:val="00CF4623"/>
    <w:rsid w:val="00CF4842"/>
    <w:rsid w:val="00CF4A7A"/>
    <w:rsid w:val="00CF4D54"/>
    <w:rsid w:val="00CF4E99"/>
    <w:rsid w:val="00CF50F1"/>
    <w:rsid w:val="00CF5FAD"/>
    <w:rsid w:val="00CF6626"/>
    <w:rsid w:val="00CF726F"/>
    <w:rsid w:val="00CF7362"/>
    <w:rsid w:val="00CF7CAD"/>
    <w:rsid w:val="00CF7D37"/>
    <w:rsid w:val="00D002D0"/>
    <w:rsid w:val="00D00A74"/>
    <w:rsid w:val="00D00B40"/>
    <w:rsid w:val="00D00D58"/>
    <w:rsid w:val="00D0101A"/>
    <w:rsid w:val="00D01187"/>
    <w:rsid w:val="00D014C0"/>
    <w:rsid w:val="00D01857"/>
    <w:rsid w:val="00D01E2E"/>
    <w:rsid w:val="00D025CD"/>
    <w:rsid w:val="00D028DE"/>
    <w:rsid w:val="00D029F6"/>
    <w:rsid w:val="00D02D25"/>
    <w:rsid w:val="00D03118"/>
    <w:rsid w:val="00D0322C"/>
    <w:rsid w:val="00D0326F"/>
    <w:rsid w:val="00D033C6"/>
    <w:rsid w:val="00D03D61"/>
    <w:rsid w:val="00D03E3E"/>
    <w:rsid w:val="00D03F77"/>
    <w:rsid w:val="00D0417B"/>
    <w:rsid w:val="00D044E7"/>
    <w:rsid w:val="00D046F8"/>
    <w:rsid w:val="00D048A3"/>
    <w:rsid w:val="00D04A3D"/>
    <w:rsid w:val="00D05BC7"/>
    <w:rsid w:val="00D05E9E"/>
    <w:rsid w:val="00D06094"/>
    <w:rsid w:val="00D061C4"/>
    <w:rsid w:val="00D06DB8"/>
    <w:rsid w:val="00D077E3"/>
    <w:rsid w:val="00D07F0E"/>
    <w:rsid w:val="00D07FD3"/>
    <w:rsid w:val="00D104B9"/>
    <w:rsid w:val="00D10F06"/>
    <w:rsid w:val="00D10FC5"/>
    <w:rsid w:val="00D111B5"/>
    <w:rsid w:val="00D11211"/>
    <w:rsid w:val="00D1133A"/>
    <w:rsid w:val="00D1218F"/>
    <w:rsid w:val="00D12463"/>
    <w:rsid w:val="00D1296F"/>
    <w:rsid w:val="00D12A35"/>
    <w:rsid w:val="00D12E94"/>
    <w:rsid w:val="00D12FF5"/>
    <w:rsid w:val="00D13136"/>
    <w:rsid w:val="00D13647"/>
    <w:rsid w:val="00D137CE"/>
    <w:rsid w:val="00D13CB7"/>
    <w:rsid w:val="00D13F13"/>
    <w:rsid w:val="00D13F3E"/>
    <w:rsid w:val="00D149C1"/>
    <w:rsid w:val="00D14BEA"/>
    <w:rsid w:val="00D150DD"/>
    <w:rsid w:val="00D15331"/>
    <w:rsid w:val="00D15B5D"/>
    <w:rsid w:val="00D15FC8"/>
    <w:rsid w:val="00D16178"/>
    <w:rsid w:val="00D163FD"/>
    <w:rsid w:val="00D16B49"/>
    <w:rsid w:val="00D16FFD"/>
    <w:rsid w:val="00D17152"/>
    <w:rsid w:val="00D17282"/>
    <w:rsid w:val="00D17629"/>
    <w:rsid w:val="00D1795F"/>
    <w:rsid w:val="00D17DA8"/>
    <w:rsid w:val="00D17E05"/>
    <w:rsid w:val="00D20B51"/>
    <w:rsid w:val="00D21087"/>
    <w:rsid w:val="00D21FCE"/>
    <w:rsid w:val="00D2203D"/>
    <w:rsid w:val="00D221FB"/>
    <w:rsid w:val="00D22320"/>
    <w:rsid w:val="00D22572"/>
    <w:rsid w:val="00D22864"/>
    <w:rsid w:val="00D22873"/>
    <w:rsid w:val="00D229C6"/>
    <w:rsid w:val="00D22AEA"/>
    <w:rsid w:val="00D22CB9"/>
    <w:rsid w:val="00D2370D"/>
    <w:rsid w:val="00D238B9"/>
    <w:rsid w:val="00D23DAC"/>
    <w:rsid w:val="00D24022"/>
    <w:rsid w:val="00D2413F"/>
    <w:rsid w:val="00D242C2"/>
    <w:rsid w:val="00D2480B"/>
    <w:rsid w:val="00D24E94"/>
    <w:rsid w:val="00D25108"/>
    <w:rsid w:val="00D255C9"/>
    <w:rsid w:val="00D256B4"/>
    <w:rsid w:val="00D257BE"/>
    <w:rsid w:val="00D25CA6"/>
    <w:rsid w:val="00D25EAF"/>
    <w:rsid w:val="00D26874"/>
    <w:rsid w:val="00D27164"/>
    <w:rsid w:val="00D276B2"/>
    <w:rsid w:val="00D279F4"/>
    <w:rsid w:val="00D27E3A"/>
    <w:rsid w:val="00D3014C"/>
    <w:rsid w:val="00D30460"/>
    <w:rsid w:val="00D312E4"/>
    <w:rsid w:val="00D319D9"/>
    <w:rsid w:val="00D31A50"/>
    <w:rsid w:val="00D31CC1"/>
    <w:rsid w:val="00D31D63"/>
    <w:rsid w:val="00D31E6A"/>
    <w:rsid w:val="00D322D8"/>
    <w:rsid w:val="00D324BC"/>
    <w:rsid w:val="00D329F1"/>
    <w:rsid w:val="00D32A40"/>
    <w:rsid w:val="00D32D1F"/>
    <w:rsid w:val="00D32E7A"/>
    <w:rsid w:val="00D3320D"/>
    <w:rsid w:val="00D332C0"/>
    <w:rsid w:val="00D3373E"/>
    <w:rsid w:val="00D33890"/>
    <w:rsid w:val="00D33A14"/>
    <w:rsid w:val="00D33A2F"/>
    <w:rsid w:val="00D34496"/>
    <w:rsid w:val="00D345C5"/>
    <w:rsid w:val="00D34831"/>
    <w:rsid w:val="00D351F9"/>
    <w:rsid w:val="00D35CDD"/>
    <w:rsid w:val="00D35CED"/>
    <w:rsid w:val="00D35D5C"/>
    <w:rsid w:val="00D3653E"/>
    <w:rsid w:val="00D367AD"/>
    <w:rsid w:val="00D369A9"/>
    <w:rsid w:val="00D36C3D"/>
    <w:rsid w:val="00D36D90"/>
    <w:rsid w:val="00D3734B"/>
    <w:rsid w:val="00D376E0"/>
    <w:rsid w:val="00D379C3"/>
    <w:rsid w:val="00D37A73"/>
    <w:rsid w:val="00D40014"/>
    <w:rsid w:val="00D400D9"/>
    <w:rsid w:val="00D40481"/>
    <w:rsid w:val="00D40A00"/>
    <w:rsid w:val="00D415A6"/>
    <w:rsid w:val="00D41B93"/>
    <w:rsid w:val="00D41C0A"/>
    <w:rsid w:val="00D41CFA"/>
    <w:rsid w:val="00D41E5F"/>
    <w:rsid w:val="00D42E5A"/>
    <w:rsid w:val="00D42F4B"/>
    <w:rsid w:val="00D43263"/>
    <w:rsid w:val="00D43C05"/>
    <w:rsid w:val="00D44301"/>
    <w:rsid w:val="00D44763"/>
    <w:rsid w:val="00D44B8C"/>
    <w:rsid w:val="00D45062"/>
    <w:rsid w:val="00D454DE"/>
    <w:rsid w:val="00D45C85"/>
    <w:rsid w:val="00D45CE9"/>
    <w:rsid w:val="00D45D41"/>
    <w:rsid w:val="00D46818"/>
    <w:rsid w:val="00D46E29"/>
    <w:rsid w:val="00D46FA0"/>
    <w:rsid w:val="00D47325"/>
    <w:rsid w:val="00D476DD"/>
    <w:rsid w:val="00D478F9"/>
    <w:rsid w:val="00D47ADE"/>
    <w:rsid w:val="00D47B7E"/>
    <w:rsid w:val="00D47BC3"/>
    <w:rsid w:val="00D47C2F"/>
    <w:rsid w:val="00D47CE6"/>
    <w:rsid w:val="00D47DD9"/>
    <w:rsid w:val="00D503AD"/>
    <w:rsid w:val="00D50B72"/>
    <w:rsid w:val="00D50D14"/>
    <w:rsid w:val="00D50DBB"/>
    <w:rsid w:val="00D513E4"/>
    <w:rsid w:val="00D51A42"/>
    <w:rsid w:val="00D52165"/>
    <w:rsid w:val="00D5230D"/>
    <w:rsid w:val="00D52578"/>
    <w:rsid w:val="00D52588"/>
    <w:rsid w:val="00D5269B"/>
    <w:rsid w:val="00D5274F"/>
    <w:rsid w:val="00D52ED3"/>
    <w:rsid w:val="00D531CB"/>
    <w:rsid w:val="00D53327"/>
    <w:rsid w:val="00D53728"/>
    <w:rsid w:val="00D53CA3"/>
    <w:rsid w:val="00D53EEF"/>
    <w:rsid w:val="00D53F00"/>
    <w:rsid w:val="00D5441D"/>
    <w:rsid w:val="00D54C2F"/>
    <w:rsid w:val="00D54C8C"/>
    <w:rsid w:val="00D54E10"/>
    <w:rsid w:val="00D54FAC"/>
    <w:rsid w:val="00D5547B"/>
    <w:rsid w:val="00D55C74"/>
    <w:rsid w:val="00D55F65"/>
    <w:rsid w:val="00D562FD"/>
    <w:rsid w:val="00D56508"/>
    <w:rsid w:val="00D5684F"/>
    <w:rsid w:val="00D56A8A"/>
    <w:rsid w:val="00D56F92"/>
    <w:rsid w:val="00D573CC"/>
    <w:rsid w:val="00D5747B"/>
    <w:rsid w:val="00D602A5"/>
    <w:rsid w:val="00D604C2"/>
    <w:rsid w:val="00D608B0"/>
    <w:rsid w:val="00D60C94"/>
    <w:rsid w:val="00D60E29"/>
    <w:rsid w:val="00D60ED2"/>
    <w:rsid w:val="00D61B0C"/>
    <w:rsid w:val="00D61EA1"/>
    <w:rsid w:val="00D622B4"/>
    <w:rsid w:val="00D626CC"/>
    <w:rsid w:val="00D62952"/>
    <w:rsid w:val="00D62AF5"/>
    <w:rsid w:val="00D62BF7"/>
    <w:rsid w:val="00D62FB7"/>
    <w:rsid w:val="00D63413"/>
    <w:rsid w:val="00D63694"/>
    <w:rsid w:val="00D63EDE"/>
    <w:rsid w:val="00D6506F"/>
    <w:rsid w:val="00D65545"/>
    <w:rsid w:val="00D65D3D"/>
    <w:rsid w:val="00D65F66"/>
    <w:rsid w:val="00D66132"/>
    <w:rsid w:val="00D665B3"/>
    <w:rsid w:val="00D66950"/>
    <w:rsid w:val="00D67139"/>
    <w:rsid w:val="00D676CD"/>
    <w:rsid w:val="00D67916"/>
    <w:rsid w:val="00D679B6"/>
    <w:rsid w:val="00D67BA7"/>
    <w:rsid w:val="00D67BDA"/>
    <w:rsid w:val="00D67DBF"/>
    <w:rsid w:val="00D67FC5"/>
    <w:rsid w:val="00D7061D"/>
    <w:rsid w:val="00D708F1"/>
    <w:rsid w:val="00D7150F"/>
    <w:rsid w:val="00D71AAD"/>
    <w:rsid w:val="00D721C2"/>
    <w:rsid w:val="00D722FC"/>
    <w:rsid w:val="00D7232F"/>
    <w:rsid w:val="00D726C6"/>
    <w:rsid w:val="00D727F2"/>
    <w:rsid w:val="00D732CE"/>
    <w:rsid w:val="00D73377"/>
    <w:rsid w:val="00D734B6"/>
    <w:rsid w:val="00D738E2"/>
    <w:rsid w:val="00D73CC4"/>
    <w:rsid w:val="00D73D1A"/>
    <w:rsid w:val="00D742D4"/>
    <w:rsid w:val="00D7482E"/>
    <w:rsid w:val="00D74C91"/>
    <w:rsid w:val="00D7544D"/>
    <w:rsid w:val="00D756B1"/>
    <w:rsid w:val="00D7576E"/>
    <w:rsid w:val="00D7629A"/>
    <w:rsid w:val="00D7650D"/>
    <w:rsid w:val="00D76598"/>
    <w:rsid w:val="00D765F0"/>
    <w:rsid w:val="00D77609"/>
    <w:rsid w:val="00D779D8"/>
    <w:rsid w:val="00D77A39"/>
    <w:rsid w:val="00D77AAA"/>
    <w:rsid w:val="00D8027D"/>
    <w:rsid w:val="00D8038C"/>
    <w:rsid w:val="00D8063E"/>
    <w:rsid w:val="00D807BF"/>
    <w:rsid w:val="00D80874"/>
    <w:rsid w:val="00D80994"/>
    <w:rsid w:val="00D8164F"/>
    <w:rsid w:val="00D817D4"/>
    <w:rsid w:val="00D821EA"/>
    <w:rsid w:val="00D82524"/>
    <w:rsid w:val="00D8265B"/>
    <w:rsid w:val="00D82692"/>
    <w:rsid w:val="00D8295D"/>
    <w:rsid w:val="00D8305D"/>
    <w:rsid w:val="00D8388E"/>
    <w:rsid w:val="00D83A56"/>
    <w:rsid w:val="00D84093"/>
    <w:rsid w:val="00D842D0"/>
    <w:rsid w:val="00D8457A"/>
    <w:rsid w:val="00D84A7F"/>
    <w:rsid w:val="00D84FEC"/>
    <w:rsid w:val="00D8511F"/>
    <w:rsid w:val="00D85922"/>
    <w:rsid w:val="00D85B27"/>
    <w:rsid w:val="00D85EBA"/>
    <w:rsid w:val="00D85F55"/>
    <w:rsid w:val="00D86140"/>
    <w:rsid w:val="00D86FDA"/>
    <w:rsid w:val="00D8705E"/>
    <w:rsid w:val="00D872BD"/>
    <w:rsid w:val="00D874BE"/>
    <w:rsid w:val="00D875C5"/>
    <w:rsid w:val="00D879A8"/>
    <w:rsid w:val="00D901E5"/>
    <w:rsid w:val="00D9026E"/>
    <w:rsid w:val="00D902EA"/>
    <w:rsid w:val="00D90571"/>
    <w:rsid w:val="00D9070A"/>
    <w:rsid w:val="00D90ABF"/>
    <w:rsid w:val="00D90C57"/>
    <w:rsid w:val="00D90EC7"/>
    <w:rsid w:val="00D90EF7"/>
    <w:rsid w:val="00D91484"/>
    <w:rsid w:val="00D91E4D"/>
    <w:rsid w:val="00D91EE4"/>
    <w:rsid w:val="00D92394"/>
    <w:rsid w:val="00D92401"/>
    <w:rsid w:val="00D92474"/>
    <w:rsid w:val="00D92BE4"/>
    <w:rsid w:val="00D92D1C"/>
    <w:rsid w:val="00D933A1"/>
    <w:rsid w:val="00D93503"/>
    <w:rsid w:val="00D93537"/>
    <w:rsid w:val="00D93C9D"/>
    <w:rsid w:val="00D94899"/>
    <w:rsid w:val="00D95080"/>
    <w:rsid w:val="00D9523B"/>
    <w:rsid w:val="00D958FF"/>
    <w:rsid w:val="00D95C57"/>
    <w:rsid w:val="00D95E2F"/>
    <w:rsid w:val="00D96556"/>
    <w:rsid w:val="00D96688"/>
    <w:rsid w:val="00D96B79"/>
    <w:rsid w:val="00D96C4E"/>
    <w:rsid w:val="00D96DA0"/>
    <w:rsid w:val="00D96E4A"/>
    <w:rsid w:val="00D970CD"/>
    <w:rsid w:val="00D97517"/>
    <w:rsid w:val="00D97588"/>
    <w:rsid w:val="00D976C9"/>
    <w:rsid w:val="00D97DF7"/>
    <w:rsid w:val="00D97E02"/>
    <w:rsid w:val="00D97F20"/>
    <w:rsid w:val="00DA0762"/>
    <w:rsid w:val="00DA0C1F"/>
    <w:rsid w:val="00DA0D22"/>
    <w:rsid w:val="00DA0D8D"/>
    <w:rsid w:val="00DA1628"/>
    <w:rsid w:val="00DA1688"/>
    <w:rsid w:val="00DA1850"/>
    <w:rsid w:val="00DA193C"/>
    <w:rsid w:val="00DA1969"/>
    <w:rsid w:val="00DA1A6C"/>
    <w:rsid w:val="00DA1B9C"/>
    <w:rsid w:val="00DA1D17"/>
    <w:rsid w:val="00DA21BB"/>
    <w:rsid w:val="00DA2210"/>
    <w:rsid w:val="00DA2ED2"/>
    <w:rsid w:val="00DA30CF"/>
    <w:rsid w:val="00DA3109"/>
    <w:rsid w:val="00DA398C"/>
    <w:rsid w:val="00DA39A1"/>
    <w:rsid w:val="00DA3FA4"/>
    <w:rsid w:val="00DA42B7"/>
    <w:rsid w:val="00DA490F"/>
    <w:rsid w:val="00DA4C4A"/>
    <w:rsid w:val="00DA4F58"/>
    <w:rsid w:val="00DA5169"/>
    <w:rsid w:val="00DA570D"/>
    <w:rsid w:val="00DA5FAF"/>
    <w:rsid w:val="00DA6407"/>
    <w:rsid w:val="00DA6906"/>
    <w:rsid w:val="00DA6928"/>
    <w:rsid w:val="00DA6B1F"/>
    <w:rsid w:val="00DA6BB6"/>
    <w:rsid w:val="00DA6DC1"/>
    <w:rsid w:val="00DA731A"/>
    <w:rsid w:val="00DA7E0A"/>
    <w:rsid w:val="00DA7E8B"/>
    <w:rsid w:val="00DB0415"/>
    <w:rsid w:val="00DB04C9"/>
    <w:rsid w:val="00DB064E"/>
    <w:rsid w:val="00DB0814"/>
    <w:rsid w:val="00DB0848"/>
    <w:rsid w:val="00DB0BA0"/>
    <w:rsid w:val="00DB0D97"/>
    <w:rsid w:val="00DB0E14"/>
    <w:rsid w:val="00DB1052"/>
    <w:rsid w:val="00DB1087"/>
    <w:rsid w:val="00DB117E"/>
    <w:rsid w:val="00DB128E"/>
    <w:rsid w:val="00DB1618"/>
    <w:rsid w:val="00DB1A16"/>
    <w:rsid w:val="00DB27EF"/>
    <w:rsid w:val="00DB2AE1"/>
    <w:rsid w:val="00DB2C02"/>
    <w:rsid w:val="00DB2C3C"/>
    <w:rsid w:val="00DB3070"/>
    <w:rsid w:val="00DB313E"/>
    <w:rsid w:val="00DB31C2"/>
    <w:rsid w:val="00DB329A"/>
    <w:rsid w:val="00DB33F6"/>
    <w:rsid w:val="00DB356E"/>
    <w:rsid w:val="00DB362C"/>
    <w:rsid w:val="00DB3AD4"/>
    <w:rsid w:val="00DB3B0E"/>
    <w:rsid w:val="00DB3E60"/>
    <w:rsid w:val="00DB41E0"/>
    <w:rsid w:val="00DB4351"/>
    <w:rsid w:val="00DB4ED0"/>
    <w:rsid w:val="00DB5126"/>
    <w:rsid w:val="00DB51D0"/>
    <w:rsid w:val="00DB51F0"/>
    <w:rsid w:val="00DB552C"/>
    <w:rsid w:val="00DB5A6B"/>
    <w:rsid w:val="00DB5BA0"/>
    <w:rsid w:val="00DB5CA8"/>
    <w:rsid w:val="00DB6171"/>
    <w:rsid w:val="00DB6889"/>
    <w:rsid w:val="00DB6E0B"/>
    <w:rsid w:val="00DB6FAC"/>
    <w:rsid w:val="00DB7B1E"/>
    <w:rsid w:val="00DB7E7D"/>
    <w:rsid w:val="00DB7E8B"/>
    <w:rsid w:val="00DC02B0"/>
    <w:rsid w:val="00DC09B2"/>
    <w:rsid w:val="00DC09CD"/>
    <w:rsid w:val="00DC0E2F"/>
    <w:rsid w:val="00DC168E"/>
    <w:rsid w:val="00DC1732"/>
    <w:rsid w:val="00DC1C36"/>
    <w:rsid w:val="00DC214D"/>
    <w:rsid w:val="00DC21DC"/>
    <w:rsid w:val="00DC25D4"/>
    <w:rsid w:val="00DC26A7"/>
    <w:rsid w:val="00DC292D"/>
    <w:rsid w:val="00DC299F"/>
    <w:rsid w:val="00DC2D0E"/>
    <w:rsid w:val="00DC31DE"/>
    <w:rsid w:val="00DC385D"/>
    <w:rsid w:val="00DC38C0"/>
    <w:rsid w:val="00DC3DE7"/>
    <w:rsid w:val="00DC3EAC"/>
    <w:rsid w:val="00DC5178"/>
    <w:rsid w:val="00DC534A"/>
    <w:rsid w:val="00DC5AED"/>
    <w:rsid w:val="00DC60D7"/>
    <w:rsid w:val="00DC6E32"/>
    <w:rsid w:val="00DC702C"/>
    <w:rsid w:val="00DC71D1"/>
    <w:rsid w:val="00DC75EF"/>
    <w:rsid w:val="00DC7A41"/>
    <w:rsid w:val="00DC7A77"/>
    <w:rsid w:val="00DC7E0B"/>
    <w:rsid w:val="00DD054C"/>
    <w:rsid w:val="00DD0BF8"/>
    <w:rsid w:val="00DD1097"/>
    <w:rsid w:val="00DD10B6"/>
    <w:rsid w:val="00DD1A5E"/>
    <w:rsid w:val="00DD1ED8"/>
    <w:rsid w:val="00DD24C7"/>
    <w:rsid w:val="00DD2841"/>
    <w:rsid w:val="00DD2D30"/>
    <w:rsid w:val="00DD37DC"/>
    <w:rsid w:val="00DD38AC"/>
    <w:rsid w:val="00DD3F92"/>
    <w:rsid w:val="00DD414A"/>
    <w:rsid w:val="00DD45CE"/>
    <w:rsid w:val="00DD4A15"/>
    <w:rsid w:val="00DD5C3B"/>
    <w:rsid w:val="00DD5F8B"/>
    <w:rsid w:val="00DD64AB"/>
    <w:rsid w:val="00DD6A98"/>
    <w:rsid w:val="00DD6D3E"/>
    <w:rsid w:val="00DD70B4"/>
    <w:rsid w:val="00DD7651"/>
    <w:rsid w:val="00DD78DB"/>
    <w:rsid w:val="00DD7CF8"/>
    <w:rsid w:val="00DE0362"/>
    <w:rsid w:val="00DE0394"/>
    <w:rsid w:val="00DE03AE"/>
    <w:rsid w:val="00DE09D2"/>
    <w:rsid w:val="00DE0F8D"/>
    <w:rsid w:val="00DE0FF4"/>
    <w:rsid w:val="00DE1C95"/>
    <w:rsid w:val="00DE1D69"/>
    <w:rsid w:val="00DE27DF"/>
    <w:rsid w:val="00DE2978"/>
    <w:rsid w:val="00DE2E44"/>
    <w:rsid w:val="00DE2E4B"/>
    <w:rsid w:val="00DE2FAE"/>
    <w:rsid w:val="00DE305B"/>
    <w:rsid w:val="00DE3E4C"/>
    <w:rsid w:val="00DE3E97"/>
    <w:rsid w:val="00DE46A7"/>
    <w:rsid w:val="00DE48AA"/>
    <w:rsid w:val="00DE4B12"/>
    <w:rsid w:val="00DE57CB"/>
    <w:rsid w:val="00DE6097"/>
    <w:rsid w:val="00DE60B1"/>
    <w:rsid w:val="00DE6826"/>
    <w:rsid w:val="00DE6EB1"/>
    <w:rsid w:val="00DE711B"/>
    <w:rsid w:val="00DE736B"/>
    <w:rsid w:val="00DE75B0"/>
    <w:rsid w:val="00DE78A6"/>
    <w:rsid w:val="00DE7C46"/>
    <w:rsid w:val="00DF0168"/>
    <w:rsid w:val="00DF024C"/>
    <w:rsid w:val="00DF0706"/>
    <w:rsid w:val="00DF0DF4"/>
    <w:rsid w:val="00DF106B"/>
    <w:rsid w:val="00DF149A"/>
    <w:rsid w:val="00DF1782"/>
    <w:rsid w:val="00DF1827"/>
    <w:rsid w:val="00DF1B13"/>
    <w:rsid w:val="00DF2172"/>
    <w:rsid w:val="00DF2C8F"/>
    <w:rsid w:val="00DF30F6"/>
    <w:rsid w:val="00DF3147"/>
    <w:rsid w:val="00DF368F"/>
    <w:rsid w:val="00DF38BE"/>
    <w:rsid w:val="00DF3959"/>
    <w:rsid w:val="00DF3B05"/>
    <w:rsid w:val="00DF3FE8"/>
    <w:rsid w:val="00DF41FD"/>
    <w:rsid w:val="00DF4235"/>
    <w:rsid w:val="00DF4514"/>
    <w:rsid w:val="00DF46CE"/>
    <w:rsid w:val="00DF4A73"/>
    <w:rsid w:val="00DF4AF9"/>
    <w:rsid w:val="00DF4CA4"/>
    <w:rsid w:val="00DF4E1C"/>
    <w:rsid w:val="00DF549E"/>
    <w:rsid w:val="00DF59DF"/>
    <w:rsid w:val="00DF5B03"/>
    <w:rsid w:val="00DF5F40"/>
    <w:rsid w:val="00DF662C"/>
    <w:rsid w:val="00DF6657"/>
    <w:rsid w:val="00DF6867"/>
    <w:rsid w:val="00DF692C"/>
    <w:rsid w:val="00DF6A49"/>
    <w:rsid w:val="00DF6F43"/>
    <w:rsid w:val="00DF6FDB"/>
    <w:rsid w:val="00DF767B"/>
    <w:rsid w:val="00DF7791"/>
    <w:rsid w:val="00DF7F1F"/>
    <w:rsid w:val="00E005DE"/>
    <w:rsid w:val="00E00856"/>
    <w:rsid w:val="00E01ADC"/>
    <w:rsid w:val="00E01C83"/>
    <w:rsid w:val="00E01DA7"/>
    <w:rsid w:val="00E021C2"/>
    <w:rsid w:val="00E02905"/>
    <w:rsid w:val="00E02976"/>
    <w:rsid w:val="00E02B9F"/>
    <w:rsid w:val="00E02EEC"/>
    <w:rsid w:val="00E02FB3"/>
    <w:rsid w:val="00E03697"/>
    <w:rsid w:val="00E03B75"/>
    <w:rsid w:val="00E0403E"/>
    <w:rsid w:val="00E040CF"/>
    <w:rsid w:val="00E04101"/>
    <w:rsid w:val="00E04A41"/>
    <w:rsid w:val="00E04C4B"/>
    <w:rsid w:val="00E05164"/>
    <w:rsid w:val="00E0516F"/>
    <w:rsid w:val="00E051E2"/>
    <w:rsid w:val="00E0524C"/>
    <w:rsid w:val="00E058B9"/>
    <w:rsid w:val="00E058C5"/>
    <w:rsid w:val="00E058FD"/>
    <w:rsid w:val="00E059CD"/>
    <w:rsid w:val="00E05B70"/>
    <w:rsid w:val="00E067C6"/>
    <w:rsid w:val="00E06993"/>
    <w:rsid w:val="00E0699F"/>
    <w:rsid w:val="00E06D9C"/>
    <w:rsid w:val="00E06EF5"/>
    <w:rsid w:val="00E06F41"/>
    <w:rsid w:val="00E0781B"/>
    <w:rsid w:val="00E07BFE"/>
    <w:rsid w:val="00E10018"/>
    <w:rsid w:val="00E103F9"/>
    <w:rsid w:val="00E1050A"/>
    <w:rsid w:val="00E10579"/>
    <w:rsid w:val="00E1074E"/>
    <w:rsid w:val="00E10833"/>
    <w:rsid w:val="00E11E91"/>
    <w:rsid w:val="00E1224B"/>
    <w:rsid w:val="00E1269E"/>
    <w:rsid w:val="00E126CC"/>
    <w:rsid w:val="00E12712"/>
    <w:rsid w:val="00E12952"/>
    <w:rsid w:val="00E12B54"/>
    <w:rsid w:val="00E12CCA"/>
    <w:rsid w:val="00E12F26"/>
    <w:rsid w:val="00E13019"/>
    <w:rsid w:val="00E13068"/>
    <w:rsid w:val="00E13367"/>
    <w:rsid w:val="00E1366B"/>
    <w:rsid w:val="00E13902"/>
    <w:rsid w:val="00E144F4"/>
    <w:rsid w:val="00E1476C"/>
    <w:rsid w:val="00E14EBB"/>
    <w:rsid w:val="00E15AE6"/>
    <w:rsid w:val="00E16013"/>
    <w:rsid w:val="00E16E50"/>
    <w:rsid w:val="00E17321"/>
    <w:rsid w:val="00E17A9E"/>
    <w:rsid w:val="00E17B71"/>
    <w:rsid w:val="00E17B7B"/>
    <w:rsid w:val="00E17EAD"/>
    <w:rsid w:val="00E20413"/>
    <w:rsid w:val="00E20870"/>
    <w:rsid w:val="00E20F05"/>
    <w:rsid w:val="00E217EE"/>
    <w:rsid w:val="00E219AB"/>
    <w:rsid w:val="00E2206B"/>
    <w:rsid w:val="00E221E0"/>
    <w:rsid w:val="00E22CD9"/>
    <w:rsid w:val="00E235F5"/>
    <w:rsid w:val="00E23A3A"/>
    <w:rsid w:val="00E23B4F"/>
    <w:rsid w:val="00E23D62"/>
    <w:rsid w:val="00E24341"/>
    <w:rsid w:val="00E24654"/>
    <w:rsid w:val="00E24838"/>
    <w:rsid w:val="00E24A47"/>
    <w:rsid w:val="00E24D72"/>
    <w:rsid w:val="00E25662"/>
    <w:rsid w:val="00E25AA2"/>
    <w:rsid w:val="00E25D4B"/>
    <w:rsid w:val="00E25DC4"/>
    <w:rsid w:val="00E26056"/>
    <w:rsid w:val="00E2633B"/>
    <w:rsid w:val="00E263DF"/>
    <w:rsid w:val="00E265B6"/>
    <w:rsid w:val="00E26719"/>
    <w:rsid w:val="00E267B1"/>
    <w:rsid w:val="00E267E7"/>
    <w:rsid w:val="00E2686B"/>
    <w:rsid w:val="00E26E6A"/>
    <w:rsid w:val="00E26E7E"/>
    <w:rsid w:val="00E275E4"/>
    <w:rsid w:val="00E27CCA"/>
    <w:rsid w:val="00E27EE5"/>
    <w:rsid w:val="00E27F8F"/>
    <w:rsid w:val="00E3015D"/>
    <w:rsid w:val="00E30263"/>
    <w:rsid w:val="00E30510"/>
    <w:rsid w:val="00E3096B"/>
    <w:rsid w:val="00E31196"/>
    <w:rsid w:val="00E31319"/>
    <w:rsid w:val="00E3139C"/>
    <w:rsid w:val="00E313E1"/>
    <w:rsid w:val="00E3144D"/>
    <w:rsid w:val="00E31B53"/>
    <w:rsid w:val="00E3235B"/>
    <w:rsid w:val="00E3258F"/>
    <w:rsid w:val="00E32C02"/>
    <w:rsid w:val="00E32DA5"/>
    <w:rsid w:val="00E32F0E"/>
    <w:rsid w:val="00E32F5B"/>
    <w:rsid w:val="00E32FD1"/>
    <w:rsid w:val="00E3320E"/>
    <w:rsid w:val="00E3337B"/>
    <w:rsid w:val="00E33A8E"/>
    <w:rsid w:val="00E33D19"/>
    <w:rsid w:val="00E34681"/>
    <w:rsid w:val="00E34A3B"/>
    <w:rsid w:val="00E34CC1"/>
    <w:rsid w:val="00E35488"/>
    <w:rsid w:val="00E35607"/>
    <w:rsid w:val="00E35969"/>
    <w:rsid w:val="00E35A2A"/>
    <w:rsid w:val="00E35CBA"/>
    <w:rsid w:val="00E35EC9"/>
    <w:rsid w:val="00E35F4D"/>
    <w:rsid w:val="00E35F70"/>
    <w:rsid w:val="00E3601F"/>
    <w:rsid w:val="00E360CA"/>
    <w:rsid w:val="00E364E1"/>
    <w:rsid w:val="00E364F8"/>
    <w:rsid w:val="00E3692D"/>
    <w:rsid w:val="00E36A9D"/>
    <w:rsid w:val="00E36ED1"/>
    <w:rsid w:val="00E36F6D"/>
    <w:rsid w:val="00E377FD"/>
    <w:rsid w:val="00E378CA"/>
    <w:rsid w:val="00E37A85"/>
    <w:rsid w:val="00E37DC7"/>
    <w:rsid w:val="00E37EF3"/>
    <w:rsid w:val="00E4039A"/>
    <w:rsid w:val="00E404F9"/>
    <w:rsid w:val="00E40ABF"/>
    <w:rsid w:val="00E40F9E"/>
    <w:rsid w:val="00E41BD7"/>
    <w:rsid w:val="00E41DA6"/>
    <w:rsid w:val="00E41DEE"/>
    <w:rsid w:val="00E42105"/>
    <w:rsid w:val="00E421EC"/>
    <w:rsid w:val="00E424FF"/>
    <w:rsid w:val="00E42912"/>
    <w:rsid w:val="00E42A85"/>
    <w:rsid w:val="00E42C42"/>
    <w:rsid w:val="00E42E68"/>
    <w:rsid w:val="00E436F8"/>
    <w:rsid w:val="00E439F0"/>
    <w:rsid w:val="00E43F02"/>
    <w:rsid w:val="00E43F3B"/>
    <w:rsid w:val="00E43FA7"/>
    <w:rsid w:val="00E448C1"/>
    <w:rsid w:val="00E44C9C"/>
    <w:rsid w:val="00E45053"/>
    <w:rsid w:val="00E450AB"/>
    <w:rsid w:val="00E45296"/>
    <w:rsid w:val="00E4590A"/>
    <w:rsid w:val="00E45C2A"/>
    <w:rsid w:val="00E45EE1"/>
    <w:rsid w:val="00E45F31"/>
    <w:rsid w:val="00E46237"/>
    <w:rsid w:val="00E464BB"/>
    <w:rsid w:val="00E4660F"/>
    <w:rsid w:val="00E46A0A"/>
    <w:rsid w:val="00E46BB9"/>
    <w:rsid w:val="00E46FD2"/>
    <w:rsid w:val="00E471C1"/>
    <w:rsid w:val="00E473F2"/>
    <w:rsid w:val="00E47402"/>
    <w:rsid w:val="00E47740"/>
    <w:rsid w:val="00E47B10"/>
    <w:rsid w:val="00E50031"/>
    <w:rsid w:val="00E50104"/>
    <w:rsid w:val="00E508AB"/>
    <w:rsid w:val="00E50D56"/>
    <w:rsid w:val="00E50F31"/>
    <w:rsid w:val="00E51415"/>
    <w:rsid w:val="00E51FB0"/>
    <w:rsid w:val="00E5205F"/>
    <w:rsid w:val="00E521F4"/>
    <w:rsid w:val="00E5241E"/>
    <w:rsid w:val="00E526AA"/>
    <w:rsid w:val="00E53D42"/>
    <w:rsid w:val="00E53F21"/>
    <w:rsid w:val="00E54153"/>
    <w:rsid w:val="00E5417F"/>
    <w:rsid w:val="00E5420B"/>
    <w:rsid w:val="00E543CC"/>
    <w:rsid w:val="00E5488E"/>
    <w:rsid w:val="00E548D3"/>
    <w:rsid w:val="00E554CC"/>
    <w:rsid w:val="00E55539"/>
    <w:rsid w:val="00E555B1"/>
    <w:rsid w:val="00E55B0A"/>
    <w:rsid w:val="00E55C5A"/>
    <w:rsid w:val="00E55D35"/>
    <w:rsid w:val="00E55DB7"/>
    <w:rsid w:val="00E56269"/>
    <w:rsid w:val="00E56396"/>
    <w:rsid w:val="00E56CEA"/>
    <w:rsid w:val="00E573A5"/>
    <w:rsid w:val="00E57552"/>
    <w:rsid w:val="00E57DF2"/>
    <w:rsid w:val="00E57EEA"/>
    <w:rsid w:val="00E57F3D"/>
    <w:rsid w:val="00E60228"/>
    <w:rsid w:val="00E60330"/>
    <w:rsid w:val="00E60574"/>
    <w:rsid w:val="00E608B5"/>
    <w:rsid w:val="00E60C41"/>
    <w:rsid w:val="00E614D5"/>
    <w:rsid w:val="00E61808"/>
    <w:rsid w:val="00E618B3"/>
    <w:rsid w:val="00E61957"/>
    <w:rsid w:val="00E61C6C"/>
    <w:rsid w:val="00E61D5E"/>
    <w:rsid w:val="00E6261B"/>
    <w:rsid w:val="00E62E69"/>
    <w:rsid w:val="00E62F41"/>
    <w:rsid w:val="00E63130"/>
    <w:rsid w:val="00E632F4"/>
    <w:rsid w:val="00E63339"/>
    <w:rsid w:val="00E6398A"/>
    <w:rsid w:val="00E63A36"/>
    <w:rsid w:val="00E63A44"/>
    <w:rsid w:val="00E63F0E"/>
    <w:rsid w:val="00E64243"/>
    <w:rsid w:val="00E64312"/>
    <w:rsid w:val="00E6456B"/>
    <w:rsid w:val="00E6476B"/>
    <w:rsid w:val="00E648AE"/>
    <w:rsid w:val="00E64BA5"/>
    <w:rsid w:val="00E64E26"/>
    <w:rsid w:val="00E655C5"/>
    <w:rsid w:val="00E65CF9"/>
    <w:rsid w:val="00E661D9"/>
    <w:rsid w:val="00E664B4"/>
    <w:rsid w:val="00E668D2"/>
    <w:rsid w:val="00E66C1B"/>
    <w:rsid w:val="00E66FFB"/>
    <w:rsid w:val="00E6729D"/>
    <w:rsid w:val="00E67438"/>
    <w:rsid w:val="00E6769D"/>
    <w:rsid w:val="00E67B44"/>
    <w:rsid w:val="00E67BD9"/>
    <w:rsid w:val="00E67C77"/>
    <w:rsid w:val="00E67CFE"/>
    <w:rsid w:val="00E67FD6"/>
    <w:rsid w:val="00E70050"/>
    <w:rsid w:val="00E706EC"/>
    <w:rsid w:val="00E70B6E"/>
    <w:rsid w:val="00E715F1"/>
    <w:rsid w:val="00E717DD"/>
    <w:rsid w:val="00E71CCB"/>
    <w:rsid w:val="00E72146"/>
    <w:rsid w:val="00E724EC"/>
    <w:rsid w:val="00E72555"/>
    <w:rsid w:val="00E72A2F"/>
    <w:rsid w:val="00E72A98"/>
    <w:rsid w:val="00E72DA0"/>
    <w:rsid w:val="00E73430"/>
    <w:rsid w:val="00E74096"/>
    <w:rsid w:val="00E746AA"/>
    <w:rsid w:val="00E74CB3"/>
    <w:rsid w:val="00E74EE5"/>
    <w:rsid w:val="00E75535"/>
    <w:rsid w:val="00E7567D"/>
    <w:rsid w:val="00E758D2"/>
    <w:rsid w:val="00E759DC"/>
    <w:rsid w:val="00E75B79"/>
    <w:rsid w:val="00E75D93"/>
    <w:rsid w:val="00E75F39"/>
    <w:rsid w:val="00E76FA8"/>
    <w:rsid w:val="00E776D1"/>
    <w:rsid w:val="00E77730"/>
    <w:rsid w:val="00E77D1A"/>
    <w:rsid w:val="00E77DE4"/>
    <w:rsid w:val="00E77E2C"/>
    <w:rsid w:val="00E77E96"/>
    <w:rsid w:val="00E77F53"/>
    <w:rsid w:val="00E8041F"/>
    <w:rsid w:val="00E80C6E"/>
    <w:rsid w:val="00E80CC8"/>
    <w:rsid w:val="00E80D29"/>
    <w:rsid w:val="00E817F8"/>
    <w:rsid w:val="00E81DC6"/>
    <w:rsid w:val="00E82602"/>
    <w:rsid w:val="00E8264B"/>
    <w:rsid w:val="00E8270C"/>
    <w:rsid w:val="00E8285C"/>
    <w:rsid w:val="00E828C2"/>
    <w:rsid w:val="00E82AF9"/>
    <w:rsid w:val="00E82F71"/>
    <w:rsid w:val="00E82FB2"/>
    <w:rsid w:val="00E834AA"/>
    <w:rsid w:val="00E83642"/>
    <w:rsid w:val="00E83662"/>
    <w:rsid w:val="00E83770"/>
    <w:rsid w:val="00E83856"/>
    <w:rsid w:val="00E83BF5"/>
    <w:rsid w:val="00E840CE"/>
    <w:rsid w:val="00E8448F"/>
    <w:rsid w:val="00E84D70"/>
    <w:rsid w:val="00E84DE6"/>
    <w:rsid w:val="00E854D1"/>
    <w:rsid w:val="00E85791"/>
    <w:rsid w:val="00E860EE"/>
    <w:rsid w:val="00E8674E"/>
    <w:rsid w:val="00E86B50"/>
    <w:rsid w:val="00E86F14"/>
    <w:rsid w:val="00E90A3F"/>
    <w:rsid w:val="00E90B1E"/>
    <w:rsid w:val="00E90DD5"/>
    <w:rsid w:val="00E90F6F"/>
    <w:rsid w:val="00E91131"/>
    <w:rsid w:val="00E91653"/>
    <w:rsid w:val="00E91750"/>
    <w:rsid w:val="00E91865"/>
    <w:rsid w:val="00E91A51"/>
    <w:rsid w:val="00E92069"/>
    <w:rsid w:val="00E920BF"/>
    <w:rsid w:val="00E92345"/>
    <w:rsid w:val="00E9247C"/>
    <w:rsid w:val="00E92649"/>
    <w:rsid w:val="00E92CE1"/>
    <w:rsid w:val="00E93035"/>
    <w:rsid w:val="00E937BF"/>
    <w:rsid w:val="00E939CA"/>
    <w:rsid w:val="00E93BD7"/>
    <w:rsid w:val="00E93C33"/>
    <w:rsid w:val="00E94152"/>
    <w:rsid w:val="00E942A4"/>
    <w:rsid w:val="00E944ED"/>
    <w:rsid w:val="00E94713"/>
    <w:rsid w:val="00E9490C"/>
    <w:rsid w:val="00E94FB6"/>
    <w:rsid w:val="00E951EF"/>
    <w:rsid w:val="00E95216"/>
    <w:rsid w:val="00E95466"/>
    <w:rsid w:val="00E95681"/>
    <w:rsid w:val="00E95A93"/>
    <w:rsid w:val="00E95BFB"/>
    <w:rsid w:val="00E9602E"/>
    <w:rsid w:val="00E9619E"/>
    <w:rsid w:val="00E964D9"/>
    <w:rsid w:val="00E96642"/>
    <w:rsid w:val="00E9699D"/>
    <w:rsid w:val="00E96A54"/>
    <w:rsid w:val="00E96F29"/>
    <w:rsid w:val="00E97270"/>
    <w:rsid w:val="00E97B42"/>
    <w:rsid w:val="00EA0371"/>
    <w:rsid w:val="00EA0694"/>
    <w:rsid w:val="00EA0833"/>
    <w:rsid w:val="00EA0ED6"/>
    <w:rsid w:val="00EA1048"/>
    <w:rsid w:val="00EA1403"/>
    <w:rsid w:val="00EA1471"/>
    <w:rsid w:val="00EA1E38"/>
    <w:rsid w:val="00EA1E8A"/>
    <w:rsid w:val="00EA1F88"/>
    <w:rsid w:val="00EA2B80"/>
    <w:rsid w:val="00EA2D12"/>
    <w:rsid w:val="00EA2EFC"/>
    <w:rsid w:val="00EA3636"/>
    <w:rsid w:val="00EA3699"/>
    <w:rsid w:val="00EA3A24"/>
    <w:rsid w:val="00EA3A7D"/>
    <w:rsid w:val="00EA3AC9"/>
    <w:rsid w:val="00EA445D"/>
    <w:rsid w:val="00EA467A"/>
    <w:rsid w:val="00EA488F"/>
    <w:rsid w:val="00EA4C93"/>
    <w:rsid w:val="00EA507D"/>
    <w:rsid w:val="00EA559D"/>
    <w:rsid w:val="00EA5984"/>
    <w:rsid w:val="00EA5A38"/>
    <w:rsid w:val="00EA5ED3"/>
    <w:rsid w:val="00EA618D"/>
    <w:rsid w:val="00EA61E1"/>
    <w:rsid w:val="00EA67D5"/>
    <w:rsid w:val="00EA6DC2"/>
    <w:rsid w:val="00EA7653"/>
    <w:rsid w:val="00EA782E"/>
    <w:rsid w:val="00EA7CE7"/>
    <w:rsid w:val="00EB02A8"/>
    <w:rsid w:val="00EB08D8"/>
    <w:rsid w:val="00EB0FB0"/>
    <w:rsid w:val="00EB135A"/>
    <w:rsid w:val="00EB1C42"/>
    <w:rsid w:val="00EB206F"/>
    <w:rsid w:val="00EB26AF"/>
    <w:rsid w:val="00EB2849"/>
    <w:rsid w:val="00EB2BDB"/>
    <w:rsid w:val="00EB2D97"/>
    <w:rsid w:val="00EB2F92"/>
    <w:rsid w:val="00EB3215"/>
    <w:rsid w:val="00EB33FB"/>
    <w:rsid w:val="00EB365D"/>
    <w:rsid w:val="00EB37BA"/>
    <w:rsid w:val="00EB3DE8"/>
    <w:rsid w:val="00EB4103"/>
    <w:rsid w:val="00EB41A8"/>
    <w:rsid w:val="00EB458C"/>
    <w:rsid w:val="00EB4DB5"/>
    <w:rsid w:val="00EB5A8B"/>
    <w:rsid w:val="00EB5ABA"/>
    <w:rsid w:val="00EB5E86"/>
    <w:rsid w:val="00EB6C6B"/>
    <w:rsid w:val="00EB6EA0"/>
    <w:rsid w:val="00EB706F"/>
    <w:rsid w:val="00EB7656"/>
    <w:rsid w:val="00EB77DF"/>
    <w:rsid w:val="00EB79BA"/>
    <w:rsid w:val="00EB7B40"/>
    <w:rsid w:val="00EB7C4C"/>
    <w:rsid w:val="00EB7E60"/>
    <w:rsid w:val="00EB7EC3"/>
    <w:rsid w:val="00EC008E"/>
    <w:rsid w:val="00EC01C1"/>
    <w:rsid w:val="00EC0796"/>
    <w:rsid w:val="00EC0878"/>
    <w:rsid w:val="00EC0E69"/>
    <w:rsid w:val="00EC0EB8"/>
    <w:rsid w:val="00EC0EC6"/>
    <w:rsid w:val="00EC0F9A"/>
    <w:rsid w:val="00EC1598"/>
    <w:rsid w:val="00EC2585"/>
    <w:rsid w:val="00EC30DA"/>
    <w:rsid w:val="00EC3196"/>
    <w:rsid w:val="00EC31D4"/>
    <w:rsid w:val="00EC3762"/>
    <w:rsid w:val="00EC44B2"/>
    <w:rsid w:val="00EC46ED"/>
    <w:rsid w:val="00EC4DFA"/>
    <w:rsid w:val="00EC52DC"/>
    <w:rsid w:val="00EC53B2"/>
    <w:rsid w:val="00EC5658"/>
    <w:rsid w:val="00EC57B0"/>
    <w:rsid w:val="00EC5A1E"/>
    <w:rsid w:val="00EC5A9F"/>
    <w:rsid w:val="00EC5DD5"/>
    <w:rsid w:val="00EC6248"/>
    <w:rsid w:val="00EC63AF"/>
    <w:rsid w:val="00EC66DC"/>
    <w:rsid w:val="00EC7527"/>
    <w:rsid w:val="00EC75BC"/>
    <w:rsid w:val="00EC77D2"/>
    <w:rsid w:val="00EC7912"/>
    <w:rsid w:val="00EC7C88"/>
    <w:rsid w:val="00ED00A5"/>
    <w:rsid w:val="00ED0AA2"/>
    <w:rsid w:val="00ED0B99"/>
    <w:rsid w:val="00ED0EBF"/>
    <w:rsid w:val="00ED0EDA"/>
    <w:rsid w:val="00ED11C9"/>
    <w:rsid w:val="00ED1438"/>
    <w:rsid w:val="00ED1659"/>
    <w:rsid w:val="00ED1720"/>
    <w:rsid w:val="00ED1C21"/>
    <w:rsid w:val="00ED2017"/>
    <w:rsid w:val="00ED201A"/>
    <w:rsid w:val="00ED24EA"/>
    <w:rsid w:val="00ED2845"/>
    <w:rsid w:val="00ED28AD"/>
    <w:rsid w:val="00ED3221"/>
    <w:rsid w:val="00ED383E"/>
    <w:rsid w:val="00ED38AC"/>
    <w:rsid w:val="00ED3C56"/>
    <w:rsid w:val="00ED3D75"/>
    <w:rsid w:val="00ED4047"/>
    <w:rsid w:val="00ED436A"/>
    <w:rsid w:val="00ED4711"/>
    <w:rsid w:val="00ED49AF"/>
    <w:rsid w:val="00ED4A3E"/>
    <w:rsid w:val="00ED4B12"/>
    <w:rsid w:val="00ED4E01"/>
    <w:rsid w:val="00ED4E82"/>
    <w:rsid w:val="00ED579A"/>
    <w:rsid w:val="00ED5A8F"/>
    <w:rsid w:val="00ED5FA6"/>
    <w:rsid w:val="00ED6235"/>
    <w:rsid w:val="00ED62C6"/>
    <w:rsid w:val="00ED6480"/>
    <w:rsid w:val="00ED665E"/>
    <w:rsid w:val="00ED69E2"/>
    <w:rsid w:val="00ED6B20"/>
    <w:rsid w:val="00ED702B"/>
    <w:rsid w:val="00ED7312"/>
    <w:rsid w:val="00ED73CC"/>
    <w:rsid w:val="00ED79E6"/>
    <w:rsid w:val="00ED7C9A"/>
    <w:rsid w:val="00EE035C"/>
    <w:rsid w:val="00EE0387"/>
    <w:rsid w:val="00EE0A0C"/>
    <w:rsid w:val="00EE1D11"/>
    <w:rsid w:val="00EE2597"/>
    <w:rsid w:val="00EE2598"/>
    <w:rsid w:val="00EE28E4"/>
    <w:rsid w:val="00EE2AD5"/>
    <w:rsid w:val="00EE2BB5"/>
    <w:rsid w:val="00EE2CD2"/>
    <w:rsid w:val="00EE3104"/>
    <w:rsid w:val="00EE327E"/>
    <w:rsid w:val="00EE3376"/>
    <w:rsid w:val="00EE3448"/>
    <w:rsid w:val="00EE35CE"/>
    <w:rsid w:val="00EE3F0D"/>
    <w:rsid w:val="00EE47D7"/>
    <w:rsid w:val="00EE4F60"/>
    <w:rsid w:val="00EE570F"/>
    <w:rsid w:val="00EE5B86"/>
    <w:rsid w:val="00EE660D"/>
    <w:rsid w:val="00EE721C"/>
    <w:rsid w:val="00EE7952"/>
    <w:rsid w:val="00EE7E0A"/>
    <w:rsid w:val="00EF0183"/>
    <w:rsid w:val="00EF09D1"/>
    <w:rsid w:val="00EF0B7E"/>
    <w:rsid w:val="00EF0E22"/>
    <w:rsid w:val="00EF0ED9"/>
    <w:rsid w:val="00EF0FE9"/>
    <w:rsid w:val="00EF1252"/>
    <w:rsid w:val="00EF15D7"/>
    <w:rsid w:val="00EF1962"/>
    <w:rsid w:val="00EF19A2"/>
    <w:rsid w:val="00EF1EB2"/>
    <w:rsid w:val="00EF2112"/>
    <w:rsid w:val="00EF2159"/>
    <w:rsid w:val="00EF21B3"/>
    <w:rsid w:val="00EF2303"/>
    <w:rsid w:val="00EF27F9"/>
    <w:rsid w:val="00EF2954"/>
    <w:rsid w:val="00EF2B4E"/>
    <w:rsid w:val="00EF316F"/>
    <w:rsid w:val="00EF342D"/>
    <w:rsid w:val="00EF3574"/>
    <w:rsid w:val="00EF35E2"/>
    <w:rsid w:val="00EF37FC"/>
    <w:rsid w:val="00EF3BC0"/>
    <w:rsid w:val="00EF3EDF"/>
    <w:rsid w:val="00EF4271"/>
    <w:rsid w:val="00EF42D1"/>
    <w:rsid w:val="00EF43A7"/>
    <w:rsid w:val="00EF45A9"/>
    <w:rsid w:val="00EF4630"/>
    <w:rsid w:val="00EF47BD"/>
    <w:rsid w:val="00EF47C9"/>
    <w:rsid w:val="00EF5076"/>
    <w:rsid w:val="00EF56EC"/>
    <w:rsid w:val="00EF5B60"/>
    <w:rsid w:val="00EF61A6"/>
    <w:rsid w:val="00EF63BF"/>
    <w:rsid w:val="00EF6460"/>
    <w:rsid w:val="00EF67B2"/>
    <w:rsid w:val="00EF67EF"/>
    <w:rsid w:val="00EF6B3B"/>
    <w:rsid w:val="00EF6B66"/>
    <w:rsid w:val="00EF6E18"/>
    <w:rsid w:val="00EF6E8D"/>
    <w:rsid w:val="00EF6F0F"/>
    <w:rsid w:val="00EF748A"/>
    <w:rsid w:val="00EF78E6"/>
    <w:rsid w:val="00EF7A87"/>
    <w:rsid w:val="00EF7E09"/>
    <w:rsid w:val="00EF7E11"/>
    <w:rsid w:val="00EF7ED6"/>
    <w:rsid w:val="00EF7EE8"/>
    <w:rsid w:val="00EF7F41"/>
    <w:rsid w:val="00F00269"/>
    <w:rsid w:val="00F00B05"/>
    <w:rsid w:val="00F00D54"/>
    <w:rsid w:val="00F00DED"/>
    <w:rsid w:val="00F00FBA"/>
    <w:rsid w:val="00F018FE"/>
    <w:rsid w:val="00F019A0"/>
    <w:rsid w:val="00F01C60"/>
    <w:rsid w:val="00F01D16"/>
    <w:rsid w:val="00F01F84"/>
    <w:rsid w:val="00F02246"/>
    <w:rsid w:val="00F022C3"/>
    <w:rsid w:val="00F022DF"/>
    <w:rsid w:val="00F02591"/>
    <w:rsid w:val="00F028AB"/>
    <w:rsid w:val="00F02A95"/>
    <w:rsid w:val="00F031AE"/>
    <w:rsid w:val="00F03631"/>
    <w:rsid w:val="00F03809"/>
    <w:rsid w:val="00F039E9"/>
    <w:rsid w:val="00F03C15"/>
    <w:rsid w:val="00F03CBB"/>
    <w:rsid w:val="00F0409A"/>
    <w:rsid w:val="00F040C6"/>
    <w:rsid w:val="00F0423E"/>
    <w:rsid w:val="00F042A6"/>
    <w:rsid w:val="00F04316"/>
    <w:rsid w:val="00F0450E"/>
    <w:rsid w:val="00F0497A"/>
    <w:rsid w:val="00F05620"/>
    <w:rsid w:val="00F0664C"/>
    <w:rsid w:val="00F069F6"/>
    <w:rsid w:val="00F06DE4"/>
    <w:rsid w:val="00F06DF9"/>
    <w:rsid w:val="00F0732E"/>
    <w:rsid w:val="00F073B7"/>
    <w:rsid w:val="00F07620"/>
    <w:rsid w:val="00F07EAF"/>
    <w:rsid w:val="00F105CD"/>
    <w:rsid w:val="00F10B86"/>
    <w:rsid w:val="00F10CD0"/>
    <w:rsid w:val="00F11004"/>
    <w:rsid w:val="00F11143"/>
    <w:rsid w:val="00F11174"/>
    <w:rsid w:val="00F111A2"/>
    <w:rsid w:val="00F120BA"/>
    <w:rsid w:val="00F121BA"/>
    <w:rsid w:val="00F1271D"/>
    <w:rsid w:val="00F12C1E"/>
    <w:rsid w:val="00F12C7D"/>
    <w:rsid w:val="00F12D33"/>
    <w:rsid w:val="00F131C2"/>
    <w:rsid w:val="00F133D0"/>
    <w:rsid w:val="00F13487"/>
    <w:rsid w:val="00F13827"/>
    <w:rsid w:val="00F139C8"/>
    <w:rsid w:val="00F13A9B"/>
    <w:rsid w:val="00F1479C"/>
    <w:rsid w:val="00F14960"/>
    <w:rsid w:val="00F14A0C"/>
    <w:rsid w:val="00F14B8B"/>
    <w:rsid w:val="00F14CE5"/>
    <w:rsid w:val="00F15C40"/>
    <w:rsid w:val="00F163B2"/>
    <w:rsid w:val="00F16F65"/>
    <w:rsid w:val="00F1758D"/>
    <w:rsid w:val="00F1780C"/>
    <w:rsid w:val="00F17901"/>
    <w:rsid w:val="00F17C71"/>
    <w:rsid w:val="00F17CB6"/>
    <w:rsid w:val="00F17D1E"/>
    <w:rsid w:val="00F17F84"/>
    <w:rsid w:val="00F2087C"/>
    <w:rsid w:val="00F20E33"/>
    <w:rsid w:val="00F21366"/>
    <w:rsid w:val="00F21583"/>
    <w:rsid w:val="00F215C8"/>
    <w:rsid w:val="00F21769"/>
    <w:rsid w:val="00F2196E"/>
    <w:rsid w:val="00F21F39"/>
    <w:rsid w:val="00F2206D"/>
    <w:rsid w:val="00F22352"/>
    <w:rsid w:val="00F2286C"/>
    <w:rsid w:val="00F229B5"/>
    <w:rsid w:val="00F22F9F"/>
    <w:rsid w:val="00F23062"/>
    <w:rsid w:val="00F23B3C"/>
    <w:rsid w:val="00F24027"/>
    <w:rsid w:val="00F24FE4"/>
    <w:rsid w:val="00F25101"/>
    <w:rsid w:val="00F25784"/>
    <w:rsid w:val="00F2586D"/>
    <w:rsid w:val="00F25BC0"/>
    <w:rsid w:val="00F26007"/>
    <w:rsid w:val="00F263C0"/>
    <w:rsid w:val="00F26D13"/>
    <w:rsid w:val="00F26E84"/>
    <w:rsid w:val="00F27166"/>
    <w:rsid w:val="00F272CD"/>
    <w:rsid w:val="00F27373"/>
    <w:rsid w:val="00F27A5F"/>
    <w:rsid w:val="00F27E38"/>
    <w:rsid w:val="00F27EB1"/>
    <w:rsid w:val="00F30721"/>
    <w:rsid w:val="00F30D5C"/>
    <w:rsid w:val="00F30F54"/>
    <w:rsid w:val="00F31605"/>
    <w:rsid w:val="00F3165B"/>
    <w:rsid w:val="00F317EC"/>
    <w:rsid w:val="00F31E09"/>
    <w:rsid w:val="00F31E6F"/>
    <w:rsid w:val="00F31EF2"/>
    <w:rsid w:val="00F31F10"/>
    <w:rsid w:val="00F31F45"/>
    <w:rsid w:val="00F31F77"/>
    <w:rsid w:val="00F3208A"/>
    <w:rsid w:val="00F32502"/>
    <w:rsid w:val="00F3260D"/>
    <w:rsid w:val="00F3277A"/>
    <w:rsid w:val="00F32856"/>
    <w:rsid w:val="00F32CAC"/>
    <w:rsid w:val="00F32F07"/>
    <w:rsid w:val="00F33243"/>
    <w:rsid w:val="00F34767"/>
    <w:rsid w:val="00F349D7"/>
    <w:rsid w:val="00F3505A"/>
    <w:rsid w:val="00F3505D"/>
    <w:rsid w:val="00F35258"/>
    <w:rsid w:val="00F35279"/>
    <w:rsid w:val="00F355E6"/>
    <w:rsid w:val="00F35EA7"/>
    <w:rsid w:val="00F35F26"/>
    <w:rsid w:val="00F361FC"/>
    <w:rsid w:val="00F3623C"/>
    <w:rsid w:val="00F36839"/>
    <w:rsid w:val="00F36BB8"/>
    <w:rsid w:val="00F36CDD"/>
    <w:rsid w:val="00F36DE2"/>
    <w:rsid w:val="00F36EBE"/>
    <w:rsid w:val="00F370BE"/>
    <w:rsid w:val="00F374CE"/>
    <w:rsid w:val="00F37820"/>
    <w:rsid w:val="00F40195"/>
    <w:rsid w:val="00F4051D"/>
    <w:rsid w:val="00F409FD"/>
    <w:rsid w:val="00F40BEB"/>
    <w:rsid w:val="00F40CDC"/>
    <w:rsid w:val="00F40E68"/>
    <w:rsid w:val="00F411EB"/>
    <w:rsid w:val="00F41456"/>
    <w:rsid w:val="00F41631"/>
    <w:rsid w:val="00F41655"/>
    <w:rsid w:val="00F41C0D"/>
    <w:rsid w:val="00F41DAB"/>
    <w:rsid w:val="00F42182"/>
    <w:rsid w:val="00F429F7"/>
    <w:rsid w:val="00F42A9C"/>
    <w:rsid w:val="00F42EC8"/>
    <w:rsid w:val="00F42FCB"/>
    <w:rsid w:val="00F431F1"/>
    <w:rsid w:val="00F43452"/>
    <w:rsid w:val="00F434D3"/>
    <w:rsid w:val="00F43580"/>
    <w:rsid w:val="00F438EC"/>
    <w:rsid w:val="00F43947"/>
    <w:rsid w:val="00F43B89"/>
    <w:rsid w:val="00F43D7E"/>
    <w:rsid w:val="00F441E9"/>
    <w:rsid w:val="00F4451D"/>
    <w:rsid w:val="00F4466D"/>
    <w:rsid w:val="00F449BB"/>
    <w:rsid w:val="00F45500"/>
    <w:rsid w:val="00F45E7D"/>
    <w:rsid w:val="00F45FF1"/>
    <w:rsid w:val="00F46AE9"/>
    <w:rsid w:val="00F46BAD"/>
    <w:rsid w:val="00F47456"/>
    <w:rsid w:val="00F474A8"/>
    <w:rsid w:val="00F4764E"/>
    <w:rsid w:val="00F47940"/>
    <w:rsid w:val="00F47981"/>
    <w:rsid w:val="00F501A5"/>
    <w:rsid w:val="00F50545"/>
    <w:rsid w:val="00F509CD"/>
    <w:rsid w:val="00F50D84"/>
    <w:rsid w:val="00F514FD"/>
    <w:rsid w:val="00F51AB6"/>
    <w:rsid w:val="00F51B73"/>
    <w:rsid w:val="00F51B7E"/>
    <w:rsid w:val="00F52493"/>
    <w:rsid w:val="00F5268A"/>
    <w:rsid w:val="00F52927"/>
    <w:rsid w:val="00F52B37"/>
    <w:rsid w:val="00F52F35"/>
    <w:rsid w:val="00F5320F"/>
    <w:rsid w:val="00F53217"/>
    <w:rsid w:val="00F53274"/>
    <w:rsid w:val="00F5341E"/>
    <w:rsid w:val="00F534C6"/>
    <w:rsid w:val="00F548AD"/>
    <w:rsid w:val="00F54A6A"/>
    <w:rsid w:val="00F54D12"/>
    <w:rsid w:val="00F54EF2"/>
    <w:rsid w:val="00F551ED"/>
    <w:rsid w:val="00F55244"/>
    <w:rsid w:val="00F552D3"/>
    <w:rsid w:val="00F55625"/>
    <w:rsid w:val="00F55890"/>
    <w:rsid w:val="00F55CC8"/>
    <w:rsid w:val="00F55DBC"/>
    <w:rsid w:val="00F55E07"/>
    <w:rsid w:val="00F5603A"/>
    <w:rsid w:val="00F56113"/>
    <w:rsid w:val="00F56358"/>
    <w:rsid w:val="00F567EB"/>
    <w:rsid w:val="00F56A69"/>
    <w:rsid w:val="00F56E3D"/>
    <w:rsid w:val="00F575F5"/>
    <w:rsid w:val="00F57600"/>
    <w:rsid w:val="00F57FE0"/>
    <w:rsid w:val="00F57FF0"/>
    <w:rsid w:val="00F600F2"/>
    <w:rsid w:val="00F60686"/>
    <w:rsid w:val="00F606FD"/>
    <w:rsid w:val="00F60788"/>
    <w:rsid w:val="00F6081A"/>
    <w:rsid w:val="00F60D2D"/>
    <w:rsid w:val="00F60D7D"/>
    <w:rsid w:val="00F60E12"/>
    <w:rsid w:val="00F60EED"/>
    <w:rsid w:val="00F60FCB"/>
    <w:rsid w:val="00F61799"/>
    <w:rsid w:val="00F61944"/>
    <w:rsid w:val="00F619A6"/>
    <w:rsid w:val="00F621DE"/>
    <w:rsid w:val="00F624D2"/>
    <w:rsid w:val="00F6280B"/>
    <w:rsid w:val="00F62EFB"/>
    <w:rsid w:val="00F62F46"/>
    <w:rsid w:val="00F62FE6"/>
    <w:rsid w:val="00F643FB"/>
    <w:rsid w:val="00F646BB"/>
    <w:rsid w:val="00F6475C"/>
    <w:rsid w:val="00F64941"/>
    <w:rsid w:val="00F649D5"/>
    <w:rsid w:val="00F64B39"/>
    <w:rsid w:val="00F64F22"/>
    <w:rsid w:val="00F64F8E"/>
    <w:rsid w:val="00F659B0"/>
    <w:rsid w:val="00F65EAF"/>
    <w:rsid w:val="00F6637C"/>
    <w:rsid w:val="00F66560"/>
    <w:rsid w:val="00F6697C"/>
    <w:rsid w:val="00F66CD8"/>
    <w:rsid w:val="00F6741D"/>
    <w:rsid w:val="00F67493"/>
    <w:rsid w:val="00F67627"/>
    <w:rsid w:val="00F6775B"/>
    <w:rsid w:val="00F679FA"/>
    <w:rsid w:val="00F67D2C"/>
    <w:rsid w:val="00F701F8"/>
    <w:rsid w:val="00F711DE"/>
    <w:rsid w:val="00F71269"/>
    <w:rsid w:val="00F71487"/>
    <w:rsid w:val="00F71609"/>
    <w:rsid w:val="00F71BE4"/>
    <w:rsid w:val="00F71ED4"/>
    <w:rsid w:val="00F71FEA"/>
    <w:rsid w:val="00F725F9"/>
    <w:rsid w:val="00F7298D"/>
    <w:rsid w:val="00F72B38"/>
    <w:rsid w:val="00F73310"/>
    <w:rsid w:val="00F733E2"/>
    <w:rsid w:val="00F7367B"/>
    <w:rsid w:val="00F739ED"/>
    <w:rsid w:val="00F73B30"/>
    <w:rsid w:val="00F73DE7"/>
    <w:rsid w:val="00F73E59"/>
    <w:rsid w:val="00F73EBB"/>
    <w:rsid w:val="00F742AF"/>
    <w:rsid w:val="00F74575"/>
    <w:rsid w:val="00F74AC8"/>
    <w:rsid w:val="00F74AEC"/>
    <w:rsid w:val="00F74F35"/>
    <w:rsid w:val="00F74FE1"/>
    <w:rsid w:val="00F752D6"/>
    <w:rsid w:val="00F7565B"/>
    <w:rsid w:val="00F75870"/>
    <w:rsid w:val="00F75985"/>
    <w:rsid w:val="00F75BD8"/>
    <w:rsid w:val="00F760F1"/>
    <w:rsid w:val="00F7613F"/>
    <w:rsid w:val="00F76298"/>
    <w:rsid w:val="00F76C33"/>
    <w:rsid w:val="00F76F70"/>
    <w:rsid w:val="00F77522"/>
    <w:rsid w:val="00F776D3"/>
    <w:rsid w:val="00F77905"/>
    <w:rsid w:val="00F8024A"/>
    <w:rsid w:val="00F81190"/>
    <w:rsid w:val="00F81438"/>
    <w:rsid w:val="00F81B84"/>
    <w:rsid w:val="00F83278"/>
    <w:rsid w:val="00F8370E"/>
    <w:rsid w:val="00F83885"/>
    <w:rsid w:val="00F83891"/>
    <w:rsid w:val="00F83ABB"/>
    <w:rsid w:val="00F83ADD"/>
    <w:rsid w:val="00F83C3C"/>
    <w:rsid w:val="00F83D30"/>
    <w:rsid w:val="00F83D77"/>
    <w:rsid w:val="00F8413C"/>
    <w:rsid w:val="00F846A9"/>
    <w:rsid w:val="00F84AC5"/>
    <w:rsid w:val="00F84CCE"/>
    <w:rsid w:val="00F84D97"/>
    <w:rsid w:val="00F84E95"/>
    <w:rsid w:val="00F8545F"/>
    <w:rsid w:val="00F85741"/>
    <w:rsid w:val="00F85A37"/>
    <w:rsid w:val="00F85EBA"/>
    <w:rsid w:val="00F865AD"/>
    <w:rsid w:val="00F86BB1"/>
    <w:rsid w:val="00F87279"/>
    <w:rsid w:val="00F876C5"/>
    <w:rsid w:val="00F8790D"/>
    <w:rsid w:val="00F90102"/>
    <w:rsid w:val="00F90235"/>
    <w:rsid w:val="00F9028F"/>
    <w:rsid w:val="00F90664"/>
    <w:rsid w:val="00F9083E"/>
    <w:rsid w:val="00F90995"/>
    <w:rsid w:val="00F90B7F"/>
    <w:rsid w:val="00F90C37"/>
    <w:rsid w:val="00F91310"/>
    <w:rsid w:val="00F9161C"/>
    <w:rsid w:val="00F91A56"/>
    <w:rsid w:val="00F91FB2"/>
    <w:rsid w:val="00F91FBE"/>
    <w:rsid w:val="00F9276E"/>
    <w:rsid w:val="00F927E5"/>
    <w:rsid w:val="00F92A85"/>
    <w:rsid w:val="00F92B99"/>
    <w:rsid w:val="00F92E91"/>
    <w:rsid w:val="00F93038"/>
    <w:rsid w:val="00F931CE"/>
    <w:rsid w:val="00F935A6"/>
    <w:rsid w:val="00F93798"/>
    <w:rsid w:val="00F937B9"/>
    <w:rsid w:val="00F937EC"/>
    <w:rsid w:val="00F93974"/>
    <w:rsid w:val="00F939DD"/>
    <w:rsid w:val="00F93A1E"/>
    <w:rsid w:val="00F93ADB"/>
    <w:rsid w:val="00F93B13"/>
    <w:rsid w:val="00F93BA3"/>
    <w:rsid w:val="00F93DD1"/>
    <w:rsid w:val="00F93E55"/>
    <w:rsid w:val="00F948E3"/>
    <w:rsid w:val="00F94BE6"/>
    <w:rsid w:val="00F94D33"/>
    <w:rsid w:val="00F94D4D"/>
    <w:rsid w:val="00F94DD8"/>
    <w:rsid w:val="00F959E3"/>
    <w:rsid w:val="00F95B76"/>
    <w:rsid w:val="00F95FC9"/>
    <w:rsid w:val="00F963CB"/>
    <w:rsid w:val="00F96894"/>
    <w:rsid w:val="00F96EB9"/>
    <w:rsid w:val="00F97064"/>
    <w:rsid w:val="00F97298"/>
    <w:rsid w:val="00F97C67"/>
    <w:rsid w:val="00F97EB6"/>
    <w:rsid w:val="00FA017A"/>
    <w:rsid w:val="00FA05A6"/>
    <w:rsid w:val="00FA082C"/>
    <w:rsid w:val="00FA0E29"/>
    <w:rsid w:val="00FA12A3"/>
    <w:rsid w:val="00FA1C26"/>
    <w:rsid w:val="00FA1D91"/>
    <w:rsid w:val="00FA2421"/>
    <w:rsid w:val="00FA2714"/>
    <w:rsid w:val="00FA297D"/>
    <w:rsid w:val="00FA2CE1"/>
    <w:rsid w:val="00FA2DD4"/>
    <w:rsid w:val="00FA3200"/>
    <w:rsid w:val="00FA3252"/>
    <w:rsid w:val="00FA3318"/>
    <w:rsid w:val="00FA3547"/>
    <w:rsid w:val="00FA3AFE"/>
    <w:rsid w:val="00FA3EBD"/>
    <w:rsid w:val="00FA424F"/>
    <w:rsid w:val="00FA4750"/>
    <w:rsid w:val="00FA48B3"/>
    <w:rsid w:val="00FA4A04"/>
    <w:rsid w:val="00FA4CC3"/>
    <w:rsid w:val="00FA4D57"/>
    <w:rsid w:val="00FA641B"/>
    <w:rsid w:val="00FA65BB"/>
    <w:rsid w:val="00FA6D37"/>
    <w:rsid w:val="00FA7060"/>
    <w:rsid w:val="00FA70CD"/>
    <w:rsid w:val="00FB00B6"/>
    <w:rsid w:val="00FB00BB"/>
    <w:rsid w:val="00FB0250"/>
    <w:rsid w:val="00FB0E31"/>
    <w:rsid w:val="00FB0F3F"/>
    <w:rsid w:val="00FB13E4"/>
    <w:rsid w:val="00FB16FA"/>
    <w:rsid w:val="00FB1ADF"/>
    <w:rsid w:val="00FB1CC5"/>
    <w:rsid w:val="00FB1CF5"/>
    <w:rsid w:val="00FB1D4A"/>
    <w:rsid w:val="00FB2031"/>
    <w:rsid w:val="00FB2880"/>
    <w:rsid w:val="00FB2892"/>
    <w:rsid w:val="00FB2B10"/>
    <w:rsid w:val="00FB2FA1"/>
    <w:rsid w:val="00FB329E"/>
    <w:rsid w:val="00FB3832"/>
    <w:rsid w:val="00FB3A6A"/>
    <w:rsid w:val="00FB3E03"/>
    <w:rsid w:val="00FB4786"/>
    <w:rsid w:val="00FB47CC"/>
    <w:rsid w:val="00FB4BD9"/>
    <w:rsid w:val="00FB4F0D"/>
    <w:rsid w:val="00FB511D"/>
    <w:rsid w:val="00FB5CC7"/>
    <w:rsid w:val="00FB66B2"/>
    <w:rsid w:val="00FB688E"/>
    <w:rsid w:val="00FB6A4C"/>
    <w:rsid w:val="00FB6A9B"/>
    <w:rsid w:val="00FB7017"/>
    <w:rsid w:val="00FB703E"/>
    <w:rsid w:val="00FB7089"/>
    <w:rsid w:val="00FB78B5"/>
    <w:rsid w:val="00FB7DAE"/>
    <w:rsid w:val="00FC0033"/>
    <w:rsid w:val="00FC0282"/>
    <w:rsid w:val="00FC0A64"/>
    <w:rsid w:val="00FC11EC"/>
    <w:rsid w:val="00FC17CD"/>
    <w:rsid w:val="00FC188A"/>
    <w:rsid w:val="00FC18D8"/>
    <w:rsid w:val="00FC19BE"/>
    <w:rsid w:val="00FC2022"/>
    <w:rsid w:val="00FC207D"/>
    <w:rsid w:val="00FC28AA"/>
    <w:rsid w:val="00FC2DE0"/>
    <w:rsid w:val="00FC2FD2"/>
    <w:rsid w:val="00FC30C2"/>
    <w:rsid w:val="00FC359A"/>
    <w:rsid w:val="00FC391B"/>
    <w:rsid w:val="00FC396A"/>
    <w:rsid w:val="00FC39F1"/>
    <w:rsid w:val="00FC3A96"/>
    <w:rsid w:val="00FC3B24"/>
    <w:rsid w:val="00FC47AC"/>
    <w:rsid w:val="00FC49CB"/>
    <w:rsid w:val="00FC4F93"/>
    <w:rsid w:val="00FC51E2"/>
    <w:rsid w:val="00FC53AB"/>
    <w:rsid w:val="00FC57F3"/>
    <w:rsid w:val="00FC59CF"/>
    <w:rsid w:val="00FC60B3"/>
    <w:rsid w:val="00FC6689"/>
    <w:rsid w:val="00FC6741"/>
    <w:rsid w:val="00FC6DCE"/>
    <w:rsid w:val="00FC718D"/>
    <w:rsid w:val="00FC7492"/>
    <w:rsid w:val="00FC7519"/>
    <w:rsid w:val="00FC76AB"/>
    <w:rsid w:val="00FC7A9F"/>
    <w:rsid w:val="00FD0272"/>
    <w:rsid w:val="00FD02AE"/>
    <w:rsid w:val="00FD06AC"/>
    <w:rsid w:val="00FD0859"/>
    <w:rsid w:val="00FD0E63"/>
    <w:rsid w:val="00FD0F76"/>
    <w:rsid w:val="00FD125B"/>
    <w:rsid w:val="00FD1BB9"/>
    <w:rsid w:val="00FD2213"/>
    <w:rsid w:val="00FD2964"/>
    <w:rsid w:val="00FD2B22"/>
    <w:rsid w:val="00FD2E73"/>
    <w:rsid w:val="00FD3F23"/>
    <w:rsid w:val="00FD444F"/>
    <w:rsid w:val="00FD44AA"/>
    <w:rsid w:val="00FD4A66"/>
    <w:rsid w:val="00FD5073"/>
    <w:rsid w:val="00FD5200"/>
    <w:rsid w:val="00FD54A3"/>
    <w:rsid w:val="00FD5C05"/>
    <w:rsid w:val="00FD5D09"/>
    <w:rsid w:val="00FD5DFE"/>
    <w:rsid w:val="00FD6382"/>
    <w:rsid w:val="00FD6504"/>
    <w:rsid w:val="00FD68D2"/>
    <w:rsid w:val="00FD717E"/>
    <w:rsid w:val="00FD7228"/>
    <w:rsid w:val="00FD73A3"/>
    <w:rsid w:val="00FD7860"/>
    <w:rsid w:val="00FD7E9D"/>
    <w:rsid w:val="00FE0122"/>
    <w:rsid w:val="00FE02F2"/>
    <w:rsid w:val="00FE0474"/>
    <w:rsid w:val="00FE07AB"/>
    <w:rsid w:val="00FE0903"/>
    <w:rsid w:val="00FE0B4C"/>
    <w:rsid w:val="00FE0CBA"/>
    <w:rsid w:val="00FE0DA0"/>
    <w:rsid w:val="00FE11C7"/>
    <w:rsid w:val="00FE148D"/>
    <w:rsid w:val="00FE15C5"/>
    <w:rsid w:val="00FE1774"/>
    <w:rsid w:val="00FE1E55"/>
    <w:rsid w:val="00FE2674"/>
    <w:rsid w:val="00FE30EB"/>
    <w:rsid w:val="00FE311B"/>
    <w:rsid w:val="00FE31A0"/>
    <w:rsid w:val="00FE332C"/>
    <w:rsid w:val="00FE339E"/>
    <w:rsid w:val="00FE342B"/>
    <w:rsid w:val="00FE3999"/>
    <w:rsid w:val="00FE3AA3"/>
    <w:rsid w:val="00FE3AC4"/>
    <w:rsid w:val="00FE415A"/>
    <w:rsid w:val="00FE4C0D"/>
    <w:rsid w:val="00FE4C6F"/>
    <w:rsid w:val="00FE503E"/>
    <w:rsid w:val="00FE51CD"/>
    <w:rsid w:val="00FE55AE"/>
    <w:rsid w:val="00FE58A9"/>
    <w:rsid w:val="00FE6010"/>
    <w:rsid w:val="00FE60FC"/>
    <w:rsid w:val="00FE655D"/>
    <w:rsid w:val="00FE6659"/>
    <w:rsid w:val="00FE714A"/>
    <w:rsid w:val="00FE72D0"/>
    <w:rsid w:val="00FE75A5"/>
    <w:rsid w:val="00FE76A8"/>
    <w:rsid w:val="00FE7B2B"/>
    <w:rsid w:val="00FE7CFF"/>
    <w:rsid w:val="00FF073E"/>
    <w:rsid w:val="00FF0746"/>
    <w:rsid w:val="00FF0763"/>
    <w:rsid w:val="00FF07E2"/>
    <w:rsid w:val="00FF09B3"/>
    <w:rsid w:val="00FF0BA1"/>
    <w:rsid w:val="00FF0F3E"/>
    <w:rsid w:val="00FF1007"/>
    <w:rsid w:val="00FF108A"/>
    <w:rsid w:val="00FF14F1"/>
    <w:rsid w:val="00FF16E8"/>
    <w:rsid w:val="00FF16FE"/>
    <w:rsid w:val="00FF1737"/>
    <w:rsid w:val="00FF189E"/>
    <w:rsid w:val="00FF1CFB"/>
    <w:rsid w:val="00FF2091"/>
    <w:rsid w:val="00FF2620"/>
    <w:rsid w:val="00FF271A"/>
    <w:rsid w:val="00FF27E6"/>
    <w:rsid w:val="00FF2BC2"/>
    <w:rsid w:val="00FF30A5"/>
    <w:rsid w:val="00FF345F"/>
    <w:rsid w:val="00FF372D"/>
    <w:rsid w:val="00FF3A05"/>
    <w:rsid w:val="00FF3A42"/>
    <w:rsid w:val="00FF49F9"/>
    <w:rsid w:val="00FF52FC"/>
    <w:rsid w:val="00FF58CF"/>
    <w:rsid w:val="00FF5CF1"/>
    <w:rsid w:val="00FF5DDA"/>
    <w:rsid w:val="00FF61A0"/>
    <w:rsid w:val="00FF6990"/>
    <w:rsid w:val="00FF6EAB"/>
    <w:rsid w:val="00FF70A7"/>
    <w:rsid w:val="00FF7294"/>
    <w:rsid w:val="00FF72E8"/>
    <w:rsid w:val="00FF75BC"/>
    <w:rsid w:val="00FF7802"/>
    <w:rsid w:val="00FF7D41"/>
    <w:rsid w:val="17F0D9CC"/>
    <w:rsid w:val="44D5B465"/>
    <w:rsid w:val="5841215F"/>
    <w:rsid w:val="5BEDABEA"/>
    <w:rsid w:val="654C0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4B2B87"/>
  <w15:docId w15:val="{B5954DC7-17CE-A74D-A54B-0B7F90F1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AF0"/>
  </w:style>
  <w:style w:type="paragraph" w:styleId="Heading1">
    <w:name w:val="heading 1"/>
    <w:basedOn w:val="Normal"/>
    <w:next w:val="Normal"/>
    <w:link w:val="Heading1Char"/>
    <w:uiPriority w:val="1"/>
    <w:qFormat/>
    <w:rsid w:val="00B630B0"/>
    <w:pPr>
      <w:pageBreakBefore/>
      <w:widowControl w:val="0"/>
      <w:spacing w:after="1300" w:line="480" w:lineRule="auto"/>
      <w:contextualSpacing/>
      <w:jc w:val="center"/>
      <w:outlineLvl w:val="0"/>
    </w:pPr>
    <w:rPr>
      <w:rFonts w:ascii="Garamond" w:hAnsi="Garamond" w:cs="Arial"/>
      <w:bCs/>
      <w:kern w:val="32"/>
      <w:sz w:val="32"/>
    </w:rPr>
  </w:style>
  <w:style w:type="paragraph" w:styleId="Heading2">
    <w:name w:val="heading 2"/>
    <w:basedOn w:val="Normal"/>
    <w:next w:val="Normal"/>
    <w:link w:val="Heading2Char"/>
    <w:uiPriority w:val="1"/>
    <w:qFormat/>
    <w:rsid w:val="00070449"/>
    <w:pPr>
      <w:keepNext/>
      <w:spacing w:line="480" w:lineRule="auto"/>
      <w:jc w:val="center"/>
      <w:outlineLvl w:val="1"/>
    </w:pPr>
    <w:rPr>
      <w:rFonts w:cs="Arial"/>
      <w:bCs/>
      <w:i/>
      <w:iCs/>
      <w:szCs w:val="28"/>
    </w:rPr>
  </w:style>
  <w:style w:type="paragraph" w:styleId="Heading3">
    <w:name w:val="heading 3"/>
    <w:basedOn w:val="BodyText"/>
    <w:next w:val="Normal"/>
    <w:link w:val="Heading3Char"/>
    <w:uiPriority w:val="1"/>
    <w:qFormat/>
    <w:rsid w:val="007C4416"/>
    <w:pPr>
      <w:spacing w:before="960" w:after="240"/>
      <w:jc w:val="center"/>
      <w:outlineLvl w:val="2"/>
    </w:pPr>
  </w:style>
  <w:style w:type="paragraph" w:styleId="Heading4">
    <w:name w:val="heading 4"/>
    <w:basedOn w:val="Normal"/>
    <w:next w:val="Normal"/>
    <w:link w:val="Heading4Char"/>
    <w:uiPriority w:val="1"/>
    <w:semiHidden/>
    <w:unhideWhenUsed/>
    <w:qFormat/>
    <w:rsid w:val="002E4FF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1"/>
    <w:semiHidden/>
    <w:unhideWhenUsed/>
    <w:qFormat/>
    <w:rsid w:val="002E4FF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1"/>
    <w:semiHidden/>
    <w:unhideWhenUsed/>
    <w:qFormat/>
    <w:rsid w:val="002E4FF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1"/>
    <w:semiHidden/>
    <w:unhideWhenUsed/>
    <w:qFormat/>
    <w:rsid w:val="002E4FF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1"/>
    <w:semiHidden/>
    <w:unhideWhenUsed/>
    <w:qFormat/>
    <w:rsid w:val="002E4FF9"/>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1"/>
    <w:semiHidden/>
    <w:unhideWhenUsed/>
    <w:qFormat/>
    <w:rsid w:val="002E4FF9"/>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3"/>
    <w:rsid w:val="00596D10"/>
    <w:pPr>
      <w:spacing w:line="480" w:lineRule="auto"/>
      <w:ind w:firstLine="432"/>
    </w:pPr>
  </w:style>
  <w:style w:type="paragraph" w:styleId="Header">
    <w:name w:val="header"/>
    <w:basedOn w:val="Normal"/>
    <w:link w:val="HeaderChar"/>
    <w:uiPriority w:val="99"/>
    <w:rsid w:val="000E54A4"/>
    <w:pPr>
      <w:tabs>
        <w:tab w:val="center" w:pos="4320"/>
        <w:tab w:val="right" w:pos="8640"/>
      </w:tabs>
      <w:spacing w:after="1200"/>
      <w:contextualSpacing/>
    </w:pPr>
  </w:style>
  <w:style w:type="paragraph" w:customStyle="1" w:styleId="04centredtext-subheadetc">
    <w:name w:val="04 centred text - subhead etc"/>
    <w:basedOn w:val="01fulloutparagraph"/>
    <w:qFormat/>
    <w:rsid w:val="008F7FAF"/>
    <w:pPr>
      <w:jc w:val="center"/>
    </w:pPr>
  </w:style>
  <w:style w:type="paragraph" w:customStyle="1" w:styleId="ChapterName">
    <w:name w:val="Chapter Name"/>
    <w:basedOn w:val="Normal"/>
    <w:uiPriority w:val="2"/>
    <w:rsid w:val="000E54A4"/>
    <w:pPr>
      <w:spacing w:before="960" w:after="240"/>
      <w:jc w:val="center"/>
    </w:pPr>
  </w:style>
  <w:style w:type="character" w:styleId="PlaceholderText">
    <w:name w:val="Placeholder Text"/>
    <w:basedOn w:val="DefaultParagraphFont"/>
    <w:uiPriority w:val="99"/>
    <w:semiHidden/>
    <w:rsid w:val="00026C22"/>
    <w:rPr>
      <w:color w:val="595959" w:themeColor="text1" w:themeTint="A6"/>
    </w:rPr>
  </w:style>
  <w:style w:type="paragraph" w:customStyle="1" w:styleId="Wordcount">
    <w:name w:val="Word count"/>
    <w:basedOn w:val="Normal"/>
    <w:qFormat/>
    <w:rsid w:val="000E54A4"/>
    <w:pPr>
      <w:jc w:val="right"/>
    </w:pPr>
  </w:style>
  <w:style w:type="table" w:styleId="TableGrid">
    <w:name w:val="Table Grid"/>
    <w:basedOn w:val="TableNormal"/>
    <w:rsid w:val="004C7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2E4FF9"/>
  </w:style>
  <w:style w:type="paragraph" w:styleId="BlockText">
    <w:name w:val="Block Text"/>
    <w:basedOn w:val="Normal"/>
    <w:semiHidden/>
    <w:unhideWhenUsed/>
    <w:rsid w:val="00026C22"/>
    <w:pPr>
      <w:pBdr>
        <w:top w:val="single" w:sz="2" w:space="10" w:color="365F91" w:themeColor="accent1" w:themeShade="BF" w:shadow="1"/>
        <w:left w:val="single" w:sz="2" w:space="10" w:color="365F91" w:themeColor="accent1" w:themeShade="BF" w:shadow="1"/>
        <w:bottom w:val="single" w:sz="2" w:space="10" w:color="365F91" w:themeColor="accent1" w:themeShade="BF" w:shadow="1"/>
        <w:right w:val="single" w:sz="2" w:space="10" w:color="365F91" w:themeColor="accent1" w:themeShade="BF" w:shadow="1"/>
      </w:pBdr>
      <w:ind w:left="1152" w:right="1152"/>
    </w:pPr>
    <w:rPr>
      <w:rFonts w:asciiTheme="minorHAnsi" w:eastAsiaTheme="minorEastAsia" w:hAnsiTheme="minorHAnsi" w:cstheme="minorBidi"/>
      <w:i/>
      <w:iCs/>
      <w:color w:val="365F91" w:themeColor="accent1" w:themeShade="BF"/>
    </w:rPr>
  </w:style>
  <w:style w:type="paragraph" w:styleId="BodyText2">
    <w:name w:val="Body Text 2"/>
    <w:basedOn w:val="Normal"/>
    <w:link w:val="BodyText2Char"/>
    <w:semiHidden/>
    <w:unhideWhenUsed/>
    <w:rsid w:val="002E4FF9"/>
    <w:pPr>
      <w:spacing w:after="120" w:line="480" w:lineRule="auto"/>
    </w:pPr>
  </w:style>
  <w:style w:type="character" w:customStyle="1" w:styleId="BodyText2Char">
    <w:name w:val="Body Text 2 Char"/>
    <w:basedOn w:val="DefaultParagraphFont"/>
    <w:link w:val="BodyText2"/>
    <w:semiHidden/>
    <w:rsid w:val="002E4FF9"/>
    <w:rPr>
      <w:sz w:val="24"/>
    </w:rPr>
  </w:style>
  <w:style w:type="paragraph" w:styleId="BodyText3">
    <w:name w:val="Body Text 3"/>
    <w:basedOn w:val="Normal"/>
    <w:link w:val="BodyText3Char"/>
    <w:semiHidden/>
    <w:unhideWhenUsed/>
    <w:rsid w:val="002E4FF9"/>
    <w:pPr>
      <w:spacing w:after="120"/>
    </w:pPr>
    <w:rPr>
      <w:sz w:val="22"/>
      <w:szCs w:val="16"/>
    </w:rPr>
  </w:style>
  <w:style w:type="character" w:customStyle="1" w:styleId="BodyText3Char">
    <w:name w:val="Body Text 3 Char"/>
    <w:basedOn w:val="DefaultParagraphFont"/>
    <w:link w:val="BodyText3"/>
    <w:semiHidden/>
    <w:rsid w:val="002E4FF9"/>
    <w:rPr>
      <w:sz w:val="22"/>
      <w:szCs w:val="16"/>
    </w:rPr>
  </w:style>
  <w:style w:type="paragraph" w:styleId="BodyTextFirstIndent">
    <w:name w:val="Body Text First Indent"/>
    <w:basedOn w:val="BodyText"/>
    <w:link w:val="BodyTextFirstIndentChar"/>
    <w:semiHidden/>
    <w:unhideWhenUsed/>
    <w:rsid w:val="002E4FF9"/>
    <w:pPr>
      <w:spacing w:line="240" w:lineRule="auto"/>
      <w:ind w:firstLine="360"/>
    </w:pPr>
  </w:style>
  <w:style w:type="character" w:customStyle="1" w:styleId="BodyTextChar">
    <w:name w:val="Body Text Char"/>
    <w:basedOn w:val="DefaultParagraphFont"/>
    <w:link w:val="BodyText"/>
    <w:uiPriority w:val="3"/>
    <w:rsid w:val="000E54A4"/>
  </w:style>
  <w:style w:type="character" w:customStyle="1" w:styleId="BodyTextFirstIndentChar">
    <w:name w:val="Body Text First Indent Char"/>
    <w:basedOn w:val="BodyTextChar"/>
    <w:link w:val="BodyTextFirstIndent"/>
    <w:semiHidden/>
    <w:rsid w:val="002E4FF9"/>
    <w:rPr>
      <w:sz w:val="24"/>
    </w:rPr>
  </w:style>
  <w:style w:type="paragraph" w:styleId="BodyTextIndent">
    <w:name w:val="Body Text Indent"/>
    <w:basedOn w:val="Normal"/>
    <w:link w:val="BodyTextIndentChar"/>
    <w:semiHidden/>
    <w:unhideWhenUsed/>
    <w:rsid w:val="002E4FF9"/>
    <w:pPr>
      <w:spacing w:after="120"/>
      <w:ind w:left="283"/>
    </w:pPr>
  </w:style>
  <w:style w:type="character" w:customStyle="1" w:styleId="BodyTextIndentChar">
    <w:name w:val="Body Text Indent Char"/>
    <w:basedOn w:val="DefaultParagraphFont"/>
    <w:link w:val="BodyTextIndent"/>
    <w:semiHidden/>
    <w:rsid w:val="002E4FF9"/>
    <w:rPr>
      <w:sz w:val="24"/>
    </w:rPr>
  </w:style>
  <w:style w:type="paragraph" w:styleId="BodyTextFirstIndent2">
    <w:name w:val="Body Text First Indent 2"/>
    <w:basedOn w:val="BodyTextIndent"/>
    <w:link w:val="BodyTextFirstIndent2Char"/>
    <w:semiHidden/>
    <w:unhideWhenUsed/>
    <w:rsid w:val="002E4FF9"/>
    <w:pPr>
      <w:spacing w:after="0"/>
      <w:ind w:left="360" w:firstLine="360"/>
    </w:pPr>
  </w:style>
  <w:style w:type="character" w:customStyle="1" w:styleId="BodyTextFirstIndent2Char">
    <w:name w:val="Body Text First Indent 2 Char"/>
    <w:basedOn w:val="BodyTextIndentChar"/>
    <w:link w:val="BodyTextFirstIndent2"/>
    <w:semiHidden/>
    <w:rsid w:val="002E4FF9"/>
    <w:rPr>
      <w:sz w:val="24"/>
    </w:rPr>
  </w:style>
  <w:style w:type="paragraph" w:styleId="BodyTextIndent2">
    <w:name w:val="Body Text Indent 2"/>
    <w:basedOn w:val="Normal"/>
    <w:link w:val="BodyTextIndent2Char"/>
    <w:semiHidden/>
    <w:unhideWhenUsed/>
    <w:rsid w:val="002E4FF9"/>
    <w:pPr>
      <w:spacing w:after="120" w:line="480" w:lineRule="auto"/>
      <w:ind w:left="283"/>
    </w:pPr>
  </w:style>
  <w:style w:type="character" w:customStyle="1" w:styleId="BodyTextIndent2Char">
    <w:name w:val="Body Text Indent 2 Char"/>
    <w:basedOn w:val="DefaultParagraphFont"/>
    <w:link w:val="BodyTextIndent2"/>
    <w:semiHidden/>
    <w:rsid w:val="002E4FF9"/>
    <w:rPr>
      <w:sz w:val="24"/>
    </w:rPr>
  </w:style>
  <w:style w:type="paragraph" w:styleId="BodyTextIndent3">
    <w:name w:val="Body Text Indent 3"/>
    <w:basedOn w:val="Normal"/>
    <w:link w:val="BodyTextIndent3Char"/>
    <w:semiHidden/>
    <w:unhideWhenUsed/>
    <w:rsid w:val="002E4FF9"/>
    <w:pPr>
      <w:spacing w:after="120"/>
      <w:ind w:left="283"/>
    </w:pPr>
    <w:rPr>
      <w:sz w:val="22"/>
      <w:szCs w:val="16"/>
    </w:rPr>
  </w:style>
  <w:style w:type="character" w:customStyle="1" w:styleId="BodyTextIndent3Char">
    <w:name w:val="Body Text Indent 3 Char"/>
    <w:basedOn w:val="DefaultParagraphFont"/>
    <w:link w:val="BodyTextIndent3"/>
    <w:semiHidden/>
    <w:rsid w:val="002E4FF9"/>
    <w:rPr>
      <w:sz w:val="22"/>
      <w:szCs w:val="16"/>
    </w:rPr>
  </w:style>
  <w:style w:type="paragraph" w:styleId="Caption">
    <w:name w:val="caption"/>
    <w:basedOn w:val="Normal"/>
    <w:next w:val="Normal"/>
    <w:semiHidden/>
    <w:unhideWhenUsed/>
    <w:qFormat/>
    <w:rsid w:val="002E4FF9"/>
    <w:pPr>
      <w:spacing w:after="200"/>
    </w:pPr>
    <w:rPr>
      <w:i/>
      <w:iCs/>
      <w:color w:val="1F497D" w:themeColor="text2"/>
      <w:sz w:val="22"/>
      <w:szCs w:val="18"/>
    </w:rPr>
  </w:style>
  <w:style w:type="paragraph" w:styleId="Closing">
    <w:name w:val="Closing"/>
    <w:basedOn w:val="Normal"/>
    <w:link w:val="ClosingChar"/>
    <w:semiHidden/>
    <w:unhideWhenUsed/>
    <w:rsid w:val="002E4FF9"/>
    <w:pPr>
      <w:ind w:left="4252"/>
    </w:pPr>
  </w:style>
  <w:style w:type="character" w:customStyle="1" w:styleId="ClosingChar">
    <w:name w:val="Closing Char"/>
    <w:basedOn w:val="DefaultParagraphFont"/>
    <w:link w:val="Closing"/>
    <w:semiHidden/>
    <w:rsid w:val="002E4FF9"/>
    <w:rPr>
      <w:sz w:val="24"/>
    </w:rPr>
  </w:style>
  <w:style w:type="table" w:styleId="ColourfulGrid">
    <w:name w:val="Colorful Grid"/>
    <w:basedOn w:val="TableNormal"/>
    <w:uiPriority w:val="73"/>
    <w:unhideWhenUsed/>
    <w:rsid w:val="002E4FF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unhideWhenUsed/>
    <w:rsid w:val="002E4FF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unhideWhenUsed/>
    <w:rsid w:val="002E4FF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unhideWhenUsed/>
    <w:rsid w:val="002E4FF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unhideWhenUsed/>
    <w:rsid w:val="002E4FF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unhideWhenUsed/>
    <w:rsid w:val="002E4FF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unhideWhenUsed/>
    <w:rsid w:val="002E4FF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72"/>
    <w:unhideWhenUsed/>
    <w:rsid w:val="002E4FF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unhideWhenUsed/>
    <w:rsid w:val="002E4FF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unhideWhenUsed/>
    <w:rsid w:val="002E4FF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unhideWhenUsed/>
    <w:rsid w:val="002E4FF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unhideWhenUsed/>
    <w:rsid w:val="002E4FF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unhideWhenUsed/>
    <w:rsid w:val="002E4FF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unhideWhenUsed/>
    <w:rsid w:val="002E4FF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Shading">
    <w:name w:val="Colorful Shading"/>
    <w:basedOn w:val="TableNormal"/>
    <w:uiPriority w:val="71"/>
    <w:unhideWhenUsed/>
    <w:rsid w:val="002E4FF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unhideWhenUsed/>
    <w:rsid w:val="002E4FF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unhideWhenUsed/>
    <w:rsid w:val="002E4FF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unhideWhenUsed/>
    <w:rsid w:val="002E4FF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unhideWhenUsed/>
    <w:rsid w:val="002E4FF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unhideWhenUsed/>
    <w:rsid w:val="002E4FF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unhideWhenUsed/>
    <w:rsid w:val="002E4FF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2E4FF9"/>
    <w:rPr>
      <w:sz w:val="22"/>
      <w:szCs w:val="16"/>
    </w:rPr>
  </w:style>
  <w:style w:type="paragraph" w:styleId="CommentText">
    <w:name w:val="annotation text"/>
    <w:basedOn w:val="Normal"/>
    <w:link w:val="CommentTextChar"/>
    <w:unhideWhenUsed/>
    <w:rsid w:val="002E4FF9"/>
    <w:rPr>
      <w:sz w:val="22"/>
    </w:rPr>
  </w:style>
  <w:style w:type="character" w:customStyle="1" w:styleId="CommentTextChar">
    <w:name w:val="Comment Text Char"/>
    <w:basedOn w:val="DefaultParagraphFont"/>
    <w:link w:val="CommentText"/>
    <w:rsid w:val="002E4FF9"/>
    <w:rPr>
      <w:sz w:val="22"/>
    </w:rPr>
  </w:style>
  <w:style w:type="paragraph" w:styleId="CommentSubject">
    <w:name w:val="annotation subject"/>
    <w:basedOn w:val="CommentText"/>
    <w:next w:val="CommentText"/>
    <w:link w:val="CommentSubjectChar"/>
    <w:semiHidden/>
    <w:unhideWhenUsed/>
    <w:rsid w:val="002E4FF9"/>
    <w:rPr>
      <w:b/>
      <w:bCs/>
    </w:rPr>
  </w:style>
  <w:style w:type="character" w:customStyle="1" w:styleId="CommentSubjectChar">
    <w:name w:val="Comment Subject Char"/>
    <w:basedOn w:val="CommentTextChar"/>
    <w:link w:val="CommentSubject"/>
    <w:semiHidden/>
    <w:rsid w:val="002E4FF9"/>
    <w:rPr>
      <w:b/>
      <w:bCs/>
      <w:sz w:val="22"/>
    </w:rPr>
  </w:style>
  <w:style w:type="table" w:styleId="DarkList">
    <w:name w:val="Dark List"/>
    <w:basedOn w:val="TableNormal"/>
    <w:uiPriority w:val="70"/>
    <w:unhideWhenUsed/>
    <w:rsid w:val="002E4FF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2E4FF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unhideWhenUsed/>
    <w:rsid w:val="002E4FF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unhideWhenUsed/>
    <w:rsid w:val="002E4FF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unhideWhenUsed/>
    <w:rsid w:val="002E4FF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unhideWhenUsed/>
    <w:rsid w:val="002E4FF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unhideWhenUsed/>
    <w:rsid w:val="002E4FF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2E4FF9"/>
  </w:style>
  <w:style w:type="character" w:customStyle="1" w:styleId="DateChar">
    <w:name w:val="Date Char"/>
    <w:basedOn w:val="DefaultParagraphFont"/>
    <w:link w:val="Date"/>
    <w:semiHidden/>
    <w:rsid w:val="002E4FF9"/>
    <w:rPr>
      <w:sz w:val="24"/>
    </w:rPr>
  </w:style>
  <w:style w:type="paragraph" w:styleId="DocumentMap">
    <w:name w:val="Document Map"/>
    <w:basedOn w:val="Normal"/>
    <w:link w:val="DocumentMapChar"/>
    <w:semiHidden/>
    <w:unhideWhenUsed/>
    <w:rsid w:val="002E4FF9"/>
    <w:rPr>
      <w:rFonts w:ascii="Segoe UI" w:hAnsi="Segoe UI" w:cs="Segoe UI"/>
      <w:sz w:val="22"/>
      <w:szCs w:val="16"/>
    </w:rPr>
  </w:style>
  <w:style w:type="character" w:customStyle="1" w:styleId="DocumentMapChar">
    <w:name w:val="Document Map Char"/>
    <w:basedOn w:val="DefaultParagraphFont"/>
    <w:link w:val="DocumentMap"/>
    <w:semiHidden/>
    <w:rsid w:val="002E4FF9"/>
    <w:rPr>
      <w:rFonts w:ascii="Segoe UI" w:hAnsi="Segoe UI" w:cs="Segoe UI"/>
      <w:sz w:val="22"/>
      <w:szCs w:val="16"/>
    </w:rPr>
  </w:style>
  <w:style w:type="paragraph" w:styleId="EmailSignature">
    <w:name w:val="E-mail Signature"/>
    <w:basedOn w:val="Normal"/>
    <w:link w:val="EmailSignatureChar"/>
    <w:semiHidden/>
    <w:unhideWhenUsed/>
    <w:rsid w:val="002E4FF9"/>
  </w:style>
  <w:style w:type="character" w:customStyle="1" w:styleId="EmailSignatureChar">
    <w:name w:val="Email Signature Char"/>
    <w:basedOn w:val="DefaultParagraphFont"/>
    <w:link w:val="EmailSignature"/>
    <w:semiHidden/>
    <w:rsid w:val="002E4FF9"/>
    <w:rPr>
      <w:sz w:val="24"/>
    </w:rPr>
  </w:style>
  <w:style w:type="character" w:styleId="EndnoteReference">
    <w:name w:val="endnote reference"/>
    <w:basedOn w:val="DefaultParagraphFont"/>
    <w:semiHidden/>
    <w:unhideWhenUsed/>
    <w:rsid w:val="002E4FF9"/>
    <w:rPr>
      <w:vertAlign w:val="superscript"/>
    </w:rPr>
  </w:style>
  <w:style w:type="paragraph" w:styleId="EndnoteText">
    <w:name w:val="endnote text"/>
    <w:basedOn w:val="Normal"/>
    <w:link w:val="EndnoteTextChar"/>
    <w:semiHidden/>
    <w:unhideWhenUsed/>
    <w:rsid w:val="002E4FF9"/>
    <w:rPr>
      <w:sz w:val="22"/>
    </w:rPr>
  </w:style>
  <w:style w:type="character" w:customStyle="1" w:styleId="EndnoteTextChar">
    <w:name w:val="Endnote Text Char"/>
    <w:basedOn w:val="DefaultParagraphFont"/>
    <w:link w:val="EndnoteText"/>
    <w:semiHidden/>
    <w:rsid w:val="002E4FF9"/>
    <w:rPr>
      <w:sz w:val="22"/>
    </w:rPr>
  </w:style>
  <w:style w:type="paragraph" w:styleId="EnvelopeAddress">
    <w:name w:val="envelope address"/>
    <w:basedOn w:val="Normal"/>
    <w:semiHidden/>
    <w:unhideWhenUsed/>
    <w:rsid w:val="002E4FF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2E4FF9"/>
    <w:rPr>
      <w:rFonts w:asciiTheme="majorHAnsi" w:eastAsiaTheme="majorEastAsia" w:hAnsiTheme="majorHAnsi" w:cstheme="majorBidi"/>
      <w:sz w:val="22"/>
    </w:rPr>
  </w:style>
  <w:style w:type="character" w:styleId="FollowedHyperlink">
    <w:name w:val="FollowedHyperlink"/>
    <w:basedOn w:val="DefaultParagraphFont"/>
    <w:semiHidden/>
    <w:unhideWhenUsed/>
    <w:rsid w:val="002E4FF9"/>
    <w:rPr>
      <w:color w:val="800080" w:themeColor="followedHyperlink"/>
      <w:u w:val="single"/>
    </w:rPr>
  </w:style>
  <w:style w:type="character" w:styleId="FootnoteReference">
    <w:name w:val="footnote reference"/>
    <w:basedOn w:val="DefaultParagraphFont"/>
    <w:semiHidden/>
    <w:unhideWhenUsed/>
    <w:rsid w:val="002E4FF9"/>
    <w:rPr>
      <w:vertAlign w:val="superscript"/>
    </w:rPr>
  </w:style>
  <w:style w:type="paragraph" w:styleId="FootnoteText">
    <w:name w:val="footnote text"/>
    <w:basedOn w:val="Normal"/>
    <w:link w:val="FootnoteTextChar"/>
    <w:semiHidden/>
    <w:unhideWhenUsed/>
    <w:rsid w:val="002E4FF9"/>
    <w:rPr>
      <w:sz w:val="22"/>
    </w:rPr>
  </w:style>
  <w:style w:type="character" w:customStyle="1" w:styleId="FootnoteTextChar">
    <w:name w:val="Footnote Text Char"/>
    <w:basedOn w:val="DefaultParagraphFont"/>
    <w:link w:val="FootnoteText"/>
    <w:semiHidden/>
    <w:rsid w:val="002E4FF9"/>
    <w:rPr>
      <w:sz w:val="22"/>
    </w:rPr>
  </w:style>
  <w:style w:type="table" w:customStyle="1" w:styleId="GridTable1Light1">
    <w:name w:val="Grid Table 1 Light1"/>
    <w:basedOn w:val="TableNormal"/>
    <w:uiPriority w:val="46"/>
    <w:rsid w:val="002E4F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E4FF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E4FF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E4FF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2E4FF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E4FF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2E4FF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E4FF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2E4FF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2E4FF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2E4FF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2E4FF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2E4FF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2E4FF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2E4F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2E4F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2E4F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2E4F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2E4F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2E4F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2E4F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rsid w:val="002E4F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2E4F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2E4F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2E4F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2E4F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2E4F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2E4F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2E4F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2E4F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2E4F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2E4F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2E4F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2E4F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2E4F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urful1">
    <w:name w:val="Grid Table 6 Colourful1"/>
    <w:basedOn w:val="TableNormal"/>
    <w:uiPriority w:val="51"/>
    <w:rsid w:val="002E4FF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urfulAccent11">
    <w:name w:val="Grid Table 6 Colourful – Accent 11"/>
    <w:basedOn w:val="TableNormal"/>
    <w:uiPriority w:val="51"/>
    <w:rsid w:val="002E4FF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urfulAccent21">
    <w:name w:val="Grid Table 6 Colourful – Accent 21"/>
    <w:basedOn w:val="TableNormal"/>
    <w:uiPriority w:val="51"/>
    <w:rsid w:val="002E4FF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urfulAccent31">
    <w:name w:val="Grid Table 6 Colourful – Accent 31"/>
    <w:basedOn w:val="TableNormal"/>
    <w:uiPriority w:val="51"/>
    <w:rsid w:val="002E4FF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urfulAccent41">
    <w:name w:val="Grid Table 6 Colourful – Accent 41"/>
    <w:basedOn w:val="TableNormal"/>
    <w:uiPriority w:val="51"/>
    <w:rsid w:val="002E4FF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urfulAccent51">
    <w:name w:val="Grid Table 6 Colourful – Accent 51"/>
    <w:basedOn w:val="TableNormal"/>
    <w:uiPriority w:val="51"/>
    <w:rsid w:val="002E4FF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urfulAccent61">
    <w:name w:val="Grid Table 6 Colourful – Accent 61"/>
    <w:basedOn w:val="TableNormal"/>
    <w:uiPriority w:val="51"/>
    <w:rsid w:val="002E4FF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urful1">
    <w:name w:val="Grid Table 7 Colourful1"/>
    <w:basedOn w:val="TableNormal"/>
    <w:uiPriority w:val="52"/>
    <w:rsid w:val="002E4FF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urfulAccent11">
    <w:name w:val="Grid Table 7 Colourful – Accent 11"/>
    <w:basedOn w:val="TableNormal"/>
    <w:uiPriority w:val="52"/>
    <w:rsid w:val="002E4FF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urfulAccent21">
    <w:name w:val="Grid Table 7 Colourful – Accent 21"/>
    <w:basedOn w:val="TableNormal"/>
    <w:uiPriority w:val="52"/>
    <w:rsid w:val="002E4FF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urfulAccent31">
    <w:name w:val="Grid Table 7 Colourful – Accent 31"/>
    <w:basedOn w:val="TableNormal"/>
    <w:uiPriority w:val="52"/>
    <w:rsid w:val="002E4FF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urfulAccent41">
    <w:name w:val="Grid Table 7 Colourful – Accent 41"/>
    <w:basedOn w:val="TableNormal"/>
    <w:uiPriority w:val="52"/>
    <w:rsid w:val="002E4FF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urfulAccent51">
    <w:name w:val="Grid Table 7 Colourful – Accent 51"/>
    <w:basedOn w:val="TableNormal"/>
    <w:uiPriority w:val="52"/>
    <w:rsid w:val="002E4FF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urfulAccent61">
    <w:name w:val="Grid Table 7 Colourful – Accent 61"/>
    <w:basedOn w:val="TableNormal"/>
    <w:uiPriority w:val="52"/>
    <w:rsid w:val="002E4FF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2E4FF9"/>
    <w:rPr>
      <w:color w:val="2B579A"/>
      <w:shd w:val="clear" w:color="auto" w:fill="E6E6E6"/>
    </w:rPr>
  </w:style>
  <w:style w:type="character" w:customStyle="1" w:styleId="Heading4Char">
    <w:name w:val="Heading 4 Char"/>
    <w:basedOn w:val="DefaultParagraphFont"/>
    <w:link w:val="Heading4"/>
    <w:uiPriority w:val="1"/>
    <w:semiHidden/>
    <w:rsid w:val="000E54A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1"/>
    <w:semiHidden/>
    <w:rsid w:val="000E54A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1"/>
    <w:semiHidden/>
    <w:rsid w:val="000E54A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1"/>
    <w:semiHidden/>
    <w:rsid w:val="000E54A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1"/>
    <w:semiHidden/>
    <w:rsid w:val="000E54A4"/>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1"/>
    <w:semiHidden/>
    <w:rsid w:val="000E54A4"/>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semiHidden/>
    <w:unhideWhenUsed/>
    <w:rsid w:val="002E4FF9"/>
  </w:style>
  <w:style w:type="paragraph" w:styleId="HTMLAddress">
    <w:name w:val="HTML Address"/>
    <w:basedOn w:val="Normal"/>
    <w:link w:val="HTMLAddressChar"/>
    <w:semiHidden/>
    <w:unhideWhenUsed/>
    <w:rsid w:val="002E4FF9"/>
    <w:rPr>
      <w:i/>
      <w:iCs/>
    </w:rPr>
  </w:style>
  <w:style w:type="character" w:customStyle="1" w:styleId="HTMLAddressChar">
    <w:name w:val="HTML Address Char"/>
    <w:basedOn w:val="DefaultParagraphFont"/>
    <w:link w:val="HTMLAddress"/>
    <w:semiHidden/>
    <w:rsid w:val="002E4FF9"/>
    <w:rPr>
      <w:i/>
      <w:iCs/>
      <w:sz w:val="24"/>
    </w:rPr>
  </w:style>
  <w:style w:type="character" w:styleId="HTMLCite">
    <w:name w:val="HTML Cite"/>
    <w:basedOn w:val="DefaultParagraphFont"/>
    <w:semiHidden/>
    <w:unhideWhenUsed/>
    <w:rsid w:val="002E4FF9"/>
    <w:rPr>
      <w:i/>
      <w:iCs/>
    </w:rPr>
  </w:style>
  <w:style w:type="character" w:styleId="HTMLCode">
    <w:name w:val="HTML Code"/>
    <w:basedOn w:val="DefaultParagraphFont"/>
    <w:semiHidden/>
    <w:unhideWhenUsed/>
    <w:rsid w:val="002E4FF9"/>
    <w:rPr>
      <w:rFonts w:ascii="Consolas" w:hAnsi="Consolas"/>
      <w:sz w:val="22"/>
      <w:szCs w:val="20"/>
    </w:rPr>
  </w:style>
  <w:style w:type="character" w:styleId="HTMLDefinition">
    <w:name w:val="HTML Definition"/>
    <w:basedOn w:val="DefaultParagraphFont"/>
    <w:semiHidden/>
    <w:unhideWhenUsed/>
    <w:rsid w:val="002E4FF9"/>
    <w:rPr>
      <w:i/>
      <w:iCs/>
    </w:rPr>
  </w:style>
  <w:style w:type="character" w:styleId="HTMLKeyboard">
    <w:name w:val="HTML Keyboard"/>
    <w:basedOn w:val="DefaultParagraphFont"/>
    <w:semiHidden/>
    <w:unhideWhenUsed/>
    <w:rsid w:val="002E4FF9"/>
    <w:rPr>
      <w:rFonts w:ascii="Consolas" w:hAnsi="Consolas"/>
      <w:sz w:val="22"/>
      <w:szCs w:val="20"/>
    </w:rPr>
  </w:style>
  <w:style w:type="paragraph" w:styleId="HTMLPreformatted">
    <w:name w:val="HTML Preformatted"/>
    <w:basedOn w:val="Normal"/>
    <w:link w:val="HTMLPreformattedChar"/>
    <w:semiHidden/>
    <w:unhideWhenUsed/>
    <w:rsid w:val="002E4FF9"/>
    <w:rPr>
      <w:rFonts w:ascii="Consolas" w:hAnsi="Consolas"/>
      <w:sz w:val="22"/>
    </w:rPr>
  </w:style>
  <w:style w:type="character" w:customStyle="1" w:styleId="HTMLPreformattedChar">
    <w:name w:val="HTML Preformatted Char"/>
    <w:basedOn w:val="DefaultParagraphFont"/>
    <w:link w:val="HTMLPreformatted"/>
    <w:semiHidden/>
    <w:rsid w:val="002E4FF9"/>
    <w:rPr>
      <w:rFonts w:ascii="Consolas" w:hAnsi="Consolas"/>
      <w:sz w:val="22"/>
    </w:rPr>
  </w:style>
  <w:style w:type="character" w:styleId="HTMLSample">
    <w:name w:val="HTML Sample"/>
    <w:basedOn w:val="DefaultParagraphFont"/>
    <w:semiHidden/>
    <w:unhideWhenUsed/>
    <w:rsid w:val="002E4FF9"/>
    <w:rPr>
      <w:rFonts w:ascii="Consolas" w:hAnsi="Consolas"/>
      <w:sz w:val="24"/>
      <w:szCs w:val="24"/>
    </w:rPr>
  </w:style>
  <w:style w:type="character" w:styleId="HTMLTypewriter">
    <w:name w:val="HTML Typewriter"/>
    <w:basedOn w:val="DefaultParagraphFont"/>
    <w:semiHidden/>
    <w:unhideWhenUsed/>
    <w:rsid w:val="002E4FF9"/>
    <w:rPr>
      <w:rFonts w:ascii="Consolas" w:hAnsi="Consolas"/>
      <w:sz w:val="22"/>
      <w:szCs w:val="20"/>
    </w:rPr>
  </w:style>
  <w:style w:type="character" w:styleId="HTMLVariable">
    <w:name w:val="HTML Variable"/>
    <w:basedOn w:val="DefaultParagraphFont"/>
    <w:semiHidden/>
    <w:unhideWhenUsed/>
    <w:rsid w:val="002E4FF9"/>
    <w:rPr>
      <w:i/>
      <w:iCs/>
    </w:rPr>
  </w:style>
  <w:style w:type="character" w:styleId="Hyperlink">
    <w:name w:val="Hyperlink"/>
    <w:basedOn w:val="DefaultParagraphFont"/>
    <w:unhideWhenUsed/>
    <w:rsid w:val="002E4FF9"/>
    <w:rPr>
      <w:color w:val="0000FF" w:themeColor="hyperlink"/>
      <w:u w:val="single"/>
    </w:rPr>
  </w:style>
  <w:style w:type="paragraph" w:styleId="Index1">
    <w:name w:val="index 1"/>
    <w:basedOn w:val="Normal"/>
    <w:next w:val="Normal"/>
    <w:autoRedefine/>
    <w:semiHidden/>
    <w:unhideWhenUsed/>
    <w:rsid w:val="002E4FF9"/>
    <w:pPr>
      <w:ind w:left="240" w:hanging="240"/>
    </w:pPr>
  </w:style>
  <w:style w:type="paragraph" w:styleId="Index2">
    <w:name w:val="index 2"/>
    <w:basedOn w:val="Normal"/>
    <w:next w:val="Normal"/>
    <w:autoRedefine/>
    <w:semiHidden/>
    <w:unhideWhenUsed/>
    <w:rsid w:val="002E4FF9"/>
    <w:pPr>
      <w:ind w:left="480" w:hanging="240"/>
    </w:pPr>
  </w:style>
  <w:style w:type="paragraph" w:styleId="Index3">
    <w:name w:val="index 3"/>
    <w:basedOn w:val="Normal"/>
    <w:next w:val="Normal"/>
    <w:autoRedefine/>
    <w:semiHidden/>
    <w:unhideWhenUsed/>
    <w:rsid w:val="002E4FF9"/>
    <w:pPr>
      <w:ind w:left="720" w:hanging="240"/>
    </w:pPr>
  </w:style>
  <w:style w:type="paragraph" w:styleId="Index4">
    <w:name w:val="index 4"/>
    <w:basedOn w:val="Normal"/>
    <w:next w:val="Normal"/>
    <w:autoRedefine/>
    <w:semiHidden/>
    <w:unhideWhenUsed/>
    <w:rsid w:val="002E4FF9"/>
    <w:pPr>
      <w:ind w:left="960" w:hanging="240"/>
    </w:pPr>
  </w:style>
  <w:style w:type="paragraph" w:styleId="Index5">
    <w:name w:val="index 5"/>
    <w:basedOn w:val="Normal"/>
    <w:next w:val="Normal"/>
    <w:autoRedefine/>
    <w:semiHidden/>
    <w:unhideWhenUsed/>
    <w:rsid w:val="002E4FF9"/>
    <w:pPr>
      <w:ind w:left="1200" w:hanging="240"/>
    </w:pPr>
  </w:style>
  <w:style w:type="paragraph" w:styleId="Index6">
    <w:name w:val="index 6"/>
    <w:basedOn w:val="Normal"/>
    <w:next w:val="Normal"/>
    <w:autoRedefine/>
    <w:semiHidden/>
    <w:unhideWhenUsed/>
    <w:rsid w:val="002E4FF9"/>
    <w:pPr>
      <w:ind w:left="1440" w:hanging="240"/>
    </w:pPr>
  </w:style>
  <w:style w:type="paragraph" w:styleId="Index7">
    <w:name w:val="index 7"/>
    <w:basedOn w:val="Normal"/>
    <w:next w:val="Normal"/>
    <w:autoRedefine/>
    <w:semiHidden/>
    <w:unhideWhenUsed/>
    <w:rsid w:val="002E4FF9"/>
    <w:pPr>
      <w:ind w:left="1680" w:hanging="240"/>
    </w:pPr>
  </w:style>
  <w:style w:type="paragraph" w:styleId="Index8">
    <w:name w:val="index 8"/>
    <w:basedOn w:val="Normal"/>
    <w:next w:val="Normal"/>
    <w:autoRedefine/>
    <w:semiHidden/>
    <w:unhideWhenUsed/>
    <w:rsid w:val="002E4FF9"/>
    <w:pPr>
      <w:ind w:left="1920" w:hanging="240"/>
    </w:pPr>
  </w:style>
  <w:style w:type="paragraph" w:styleId="Index9">
    <w:name w:val="index 9"/>
    <w:basedOn w:val="Normal"/>
    <w:next w:val="Normal"/>
    <w:autoRedefine/>
    <w:semiHidden/>
    <w:unhideWhenUsed/>
    <w:rsid w:val="002E4FF9"/>
    <w:pPr>
      <w:ind w:left="2160" w:hanging="240"/>
    </w:pPr>
  </w:style>
  <w:style w:type="paragraph" w:styleId="IndexHeading">
    <w:name w:val="index heading"/>
    <w:basedOn w:val="Normal"/>
    <w:next w:val="Index1"/>
    <w:semiHidden/>
    <w:unhideWhenUsed/>
    <w:rsid w:val="002E4FF9"/>
    <w:rPr>
      <w:rFonts w:asciiTheme="majorHAnsi" w:eastAsiaTheme="majorEastAsia" w:hAnsiTheme="majorHAnsi" w:cstheme="majorBidi"/>
      <w:b/>
      <w:bCs/>
    </w:rPr>
  </w:style>
  <w:style w:type="table" w:styleId="LightGrid">
    <w:name w:val="Light Grid"/>
    <w:basedOn w:val="TableNormal"/>
    <w:uiPriority w:val="62"/>
    <w:unhideWhenUsed/>
    <w:rsid w:val="002E4FF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2E4FF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unhideWhenUsed/>
    <w:rsid w:val="002E4FF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unhideWhenUsed/>
    <w:rsid w:val="002E4FF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unhideWhenUsed/>
    <w:rsid w:val="002E4FF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unhideWhenUsed/>
    <w:rsid w:val="002E4FF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unhideWhenUsed/>
    <w:rsid w:val="002E4FF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unhideWhenUsed/>
    <w:rsid w:val="002E4FF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2E4FF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unhideWhenUsed/>
    <w:rsid w:val="002E4FF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unhideWhenUsed/>
    <w:rsid w:val="002E4FF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unhideWhenUsed/>
    <w:rsid w:val="002E4FF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unhideWhenUsed/>
    <w:rsid w:val="002E4FF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unhideWhenUsed/>
    <w:rsid w:val="002E4FF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unhideWhenUsed/>
    <w:rsid w:val="002E4FF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2E4FF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unhideWhenUsed/>
    <w:rsid w:val="002E4FF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unhideWhenUsed/>
    <w:rsid w:val="002E4FF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unhideWhenUsed/>
    <w:rsid w:val="002E4FF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unhideWhenUsed/>
    <w:rsid w:val="002E4FF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unhideWhenUsed/>
    <w:rsid w:val="002E4F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2E4FF9"/>
  </w:style>
  <w:style w:type="paragraph" w:styleId="List">
    <w:name w:val="List"/>
    <w:basedOn w:val="Normal"/>
    <w:semiHidden/>
    <w:unhideWhenUsed/>
    <w:rsid w:val="002E4FF9"/>
    <w:pPr>
      <w:ind w:left="283" w:hanging="283"/>
      <w:contextualSpacing/>
    </w:pPr>
  </w:style>
  <w:style w:type="paragraph" w:styleId="List2">
    <w:name w:val="List 2"/>
    <w:basedOn w:val="Normal"/>
    <w:semiHidden/>
    <w:unhideWhenUsed/>
    <w:rsid w:val="002E4FF9"/>
    <w:pPr>
      <w:ind w:left="566" w:hanging="283"/>
      <w:contextualSpacing/>
    </w:pPr>
  </w:style>
  <w:style w:type="paragraph" w:styleId="List3">
    <w:name w:val="List 3"/>
    <w:basedOn w:val="Normal"/>
    <w:semiHidden/>
    <w:unhideWhenUsed/>
    <w:rsid w:val="002E4FF9"/>
    <w:pPr>
      <w:ind w:left="849" w:hanging="283"/>
      <w:contextualSpacing/>
    </w:pPr>
  </w:style>
  <w:style w:type="paragraph" w:styleId="List4">
    <w:name w:val="List 4"/>
    <w:basedOn w:val="Normal"/>
    <w:semiHidden/>
    <w:unhideWhenUsed/>
    <w:rsid w:val="002E4FF9"/>
    <w:pPr>
      <w:ind w:left="1132" w:hanging="283"/>
      <w:contextualSpacing/>
    </w:pPr>
  </w:style>
  <w:style w:type="paragraph" w:styleId="List5">
    <w:name w:val="List 5"/>
    <w:basedOn w:val="Normal"/>
    <w:semiHidden/>
    <w:unhideWhenUsed/>
    <w:rsid w:val="002E4FF9"/>
    <w:pPr>
      <w:ind w:left="1415" w:hanging="283"/>
      <w:contextualSpacing/>
    </w:pPr>
  </w:style>
  <w:style w:type="paragraph" w:styleId="ListBullet2">
    <w:name w:val="List Bullet 2"/>
    <w:basedOn w:val="Normal"/>
    <w:semiHidden/>
    <w:unhideWhenUsed/>
    <w:rsid w:val="002E4FF9"/>
    <w:pPr>
      <w:numPr>
        <w:numId w:val="2"/>
      </w:numPr>
      <w:contextualSpacing/>
    </w:pPr>
  </w:style>
  <w:style w:type="paragraph" w:styleId="ListBullet3">
    <w:name w:val="List Bullet 3"/>
    <w:basedOn w:val="Normal"/>
    <w:semiHidden/>
    <w:unhideWhenUsed/>
    <w:rsid w:val="002E4FF9"/>
    <w:pPr>
      <w:numPr>
        <w:numId w:val="3"/>
      </w:numPr>
      <w:contextualSpacing/>
    </w:pPr>
  </w:style>
  <w:style w:type="paragraph" w:styleId="ListBullet4">
    <w:name w:val="List Bullet 4"/>
    <w:basedOn w:val="Normal"/>
    <w:semiHidden/>
    <w:unhideWhenUsed/>
    <w:rsid w:val="002E4FF9"/>
    <w:pPr>
      <w:numPr>
        <w:numId w:val="4"/>
      </w:numPr>
      <w:contextualSpacing/>
    </w:pPr>
  </w:style>
  <w:style w:type="paragraph" w:styleId="ListBullet5">
    <w:name w:val="List Bullet 5"/>
    <w:basedOn w:val="Normal"/>
    <w:semiHidden/>
    <w:unhideWhenUsed/>
    <w:rsid w:val="002E4FF9"/>
    <w:pPr>
      <w:numPr>
        <w:numId w:val="5"/>
      </w:numPr>
      <w:contextualSpacing/>
    </w:pPr>
  </w:style>
  <w:style w:type="paragraph" w:styleId="ListContinue">
    <w:name w:val="List Continue"/>
    <w:basedOn w:val="Normal"/>
    <w:semiHidden/>
    <w:unhideWhenUsed/>
    <w:rsid w:val="002E4FF9"/>
    <w:pPr>
      <w:spacing w:after="120"/>
      <w:ind w:left="283"/>
      <w:contextualSpacing/>
    </w:pPr>
  </w:style>
  <w:style w:type="paragraph" w:styleId="ListContinue2">
    <w:name w:val="List Continue 2"/>
    <w:basedOn w:val="Normal"/>
    <w:semiHidden/>
    <w:unhideWhenUsed/>
    <w:rsid w:val="002E4FF9"/>
    <w:pPr>
      <w:spacing w:after="120"/>
      <w:ind w:left="566"/>
      <w:contextualSpacing/>
    </w:pPr>
  </w:style>
  <w:style w:type="paragraph" w:styleId="ListNumber2">
    <w:name w:val="List Number 2"/>
    <w:basedOn w:val="Normal"/>
    <w:semiHidden/>
    <w:unhideWhenUsed/>
    <w:rsid w:val="002E4FF9"/>
    <w:pPr>
      <w:numPr>
        <w:numId w:val="7"/>
      </w:numPr>
      <w:contextualSpacing/>
    </w:pPr>
  </w:style>
  <w:style w:type="paragraph" w:styleId="ListNumber3">
    <w:name w:val="List Number 3"/>
    <w:basedOn w:val="Normal"/>
    <w:semiHidden/>
    <w:unhideWhenUsed/>
    <w:rsid w:val="002E4FF9"/>
    <w:pPr>
      <w:numPr>
        <w:numId w:val="8"/>
      </w:numPr>
      <w:contextualSpacing/>
    </w:pPr>
  </w:style>
  <w:style w:type="paragraph" w:styleId="ListNumber4">
    <w:name w:val="List Number 4"/>
    <w:basedOn w:val="Normal"/>
    <w:semiHidden/>
    <w:unhideWhenUsed/>
    <w:rsid w:val="002E4FF9"/>
    <w:pPr>
      <w:numPr>
        <w:numId w:val="9"/>
      </w:numPr>
      <w:contextualSpacing/>
    </w:pPr>
  </w:style>
  <w:style w:type="paragraph" w:styleId="ListNumber5">
    <w:name w:val="List Number 5"/>
    <w:basedOn w:val="Normal"/>
    <w:semiHidden/>
    <w:unhideWhenUsed/>
    <w:rsid w:val="002E4FF9"/>
    <w:pPr>
      <w:numPr>
        <w:numId w:val="10"/>
      </w:numPr>
      <w:contextualSpacing/>
    </w:pPr>
  </w:style>
  <w:style w:type="table" w:customStyle="1" w:styleId="ListTable1Light1">
    <w:name w:val="List Table 1 Light1"/>
    <w:basedOn w:val="TableNormal"/>
    <w:uiPriority w:val="46"/>
    <w:rsid w:val="002E4FF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2E4FF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2E4FF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2E4FF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2E4FF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2E4FF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2E4FF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2E4FF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2E4FF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2E4FF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2E4FF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2E4FF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2E4FF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2E4FF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rsid w:val="002E4FF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2E4FF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2E4FF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2E4FF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2E4FF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2E4FF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2E4FF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rsid w:val="002E4F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2E4F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2E4F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2E4F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2E4F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2E4F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2E4F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sid w:val="002E4FF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2E4FF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2E4FF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2E4FF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2E4FF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2E4FF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2E4FF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1">
    <w:name w:val="List Table 6 Colourful1"/>
    <w:basedOn w:val="TableNormal"/>
    <w:uiPriority w:val="51"/>
    <w:rsid w:val="002E4FF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urfulAccent11">
    <w:name w:val="List Table 6 Colourful – Accent 11"/>
    <w:basedOn w:val="TableNormal"/>
    <w:uiPriority w:val="51"/>
    <w:rsid w:val="002E4FF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urfulAccent21">
    <w:name w:val="List Table 6 Colourful – Accent 21"/>
    <w:basedOn w:val="TableNormal"/>
    <w:uiPriority w:val="51"/>
    <w:rsid w:val="002E4FF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urfulAccent31">
    <w:name w:val="List Table 6 Colourful – Accent 31"/>
    <w:basedOn w:val="TableNormal"/>
    <w:uiPriority w:val="51"/>
    <w:rsid w:val="002E4FF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urfulAccent41">
    <w:name w:val="List Table 6 Colourful – Accent 41"/>
    <w:basedOn w:val="TableNormal"/>
    <w:uiPriority w:val="51"/>
    <w:rsid w:val="002E4FF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urfulAccent51">
    <w:name w:val="List Table 6 Colourful – Accent 51"/>
    <w:basedOn w:val="TableNormal"/>
    <w:uiPriority w:val="51"/>
    <w:rsid w:val="002E4FF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urfulAccent61">
    <w:name w:val="List Table 6 Colourful – Accent 61"/>
    <w:basedOn w:val="TableNormal"/>
    <w:uiPriority w:val="51"/>
    <w:rsid w:val="002E4FF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urful1">
    <w:name w:val="List Table 7 Colourful1"/>
    <w:basedOn w:val="TableNormal"/>
    <w:uiPriority w:val="52"/>
    <w:rsid w:val="002E4FF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1">
    <w:name w:val="List Table 7 Colourful – Accent 11"/>
    <w:basedOn w:val="TableNormal"/>
    <w:uiPriority w:val="52"/>
    <w:rsid w:val="002E4FF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1">
    <w:name w:val="List Table 7 Colourful – Accent 21"/>
    <w:basedOn w:val="TableNormal"/>
    <w:uiPriority w:val="52"/>
    <w:rsid w:val="002E4FF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1">
    <w:name w:val="List Table 7 Colourful – Accent 31"/>
    <w:basedOn w:val="TableNormal"/>
    <w:uiPriority w:val="52"/>
    <w:rsid w:val="002E4FF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1">
    <w:name w:val="List Table 7 Colourful – Accent 41"/>
    <w:basedOn w:val="TableNormal"/>
    <w:uiPriority w:val="52"/>
    <w:rsid w:val="002E4FF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1">
    <w:name w:val="List Table 7 Colourful – Accent 51"/>
    <w:basedOn w:val="TableNormal"/>
    <w:uiPriority w:val="52"/>
    <w:rsid w:val="002E4FF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1">
    <w:name w:val="List Table 7 Colourful – Accent 61"/>
    <w:basedOn w:val="TableNormal"/>
    <w:uiPriority w:val="52"/>
    <w:rsid w:val="002E4FF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2E4FF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2E4FF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unhideWhenUsed/>
    <w:rsid w:val="002E4FF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unhideWhenUsed/>
    <w:rsid w:val="002E4FF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unhideWhenUsed/>
    <w:rsid w:val="002E4FF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unhideWhenUsed/>
    <w:rsid w:val="002E4FF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unhideWhenUsed/>
    <w:rsid w:val="002E4FF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2E4F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2E4F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unhideWhenUsed/>
    <w:rsid w:val="002E4F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unhideWhenUsed/>
    <w:rsid w:val="002E4F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unhideWhenUsed/>
    <w:rsid w:val="002E4F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unhideWhenUsed/>
    <w:rsid w:val="002E4F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unhideWhenUsed/>
    <w:rsid w:val="002E4F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unhideWhenUsed/>
    <w:rsid w:val="002E4FF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2E4FF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unhideWhenUsed/>
    <w:rsid w:val="002E4FF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unhideWhenUsed/>
    <w:rsid w:val="002E4FF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unhideWhenUsed/>
    <w:rsid w:val="002E4FF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unhideWhenUsed/>
    <w:rsid w:val="002E4FF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unhideWhenUsed/>
    <w:rsid w:val="002E4FF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2E4FF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2E4FF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2E4FF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2E4FF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2E4FF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2E4FF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2E4FF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2E4FF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2E4F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2E4F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2E4F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2E4F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2E4F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2E4F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2E4F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2E4FF9"/>
    <w:rPr>
      <w:color w:val="2B579A"/>
      <w:shd w:val="clear" w:color="auto" w:fill="E6E6E6"/>
    </w:rPr>
  </w:style>
  <w:style w:type="paragraph" w:styleId="NormalWeb">
    <w:name w:val="Normal (Web)"/>
    <w:basedOn w:val="Normal"/>
    <w:semiHidden/>
    <w:unhideWhenUsed/>
    <w:rsid w:val="002E4FF9"/>
  </w:style>
  <w:style w:type="paragraph" w:styleId="NormalIndent">
    <w:name w:val="Normal Indent"/>
    <w:basedOn w:val="Normal"/>
    <w:semiHidden/>
    <w:unhideWhenUsed/>
    <w:rsid w:val="002E4FF9"/>
    <w:pPr>
      <w:ind w:left="720"/>
    </w:pPr>
  </w:style>
  <w:style w:type="paragraph" w:styleId="NoteHeading">
    <w:name w:val="Note Heading"/>
    <w:basedOn w:val="Normal"/>
    <w:next w:val="Normal"/>
    <w:link w:val="NoteHeadingChar"/>
    <w:semiHidden/>
    <w:unhideWhenUsed/>
    <w:rsid w:val="002E4FF9"/>
  </w:style>
  <w:style w:type="character" w:customStyle="1" w:styleId="NoteHeadingChar">
    <w:name w:val="Note Heading Char"/>
    <w:basedOn w:val="DefaultParagraphFont"/>
    <w:link w:val="NoteHeading"/>
    <w:semiHidden/>
    <w:rsid w:val="002E4FF9"/>
    <w:rPr>
      <w:sz w:val="24"/>
    </w:rPr>
  </w:style>
  <w:style w:type="table" w:customStyle="1" w:styleId="PlainTable11">
    <w:name w:val="Plain Table 11"/>
    <w:basedOn w:val="TableNormal"/>
    <w:uiPriority w:val="41"/>
    <w:rsid w:val="002E4F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2E4FF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2E4FF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E4FF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2E4F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2E4FF9"/>
    <w:rPr>
      <w:rFonts w:ascii="Consolas" w:hAnsi="Consolas"/>
      <w:sz w:val="22"/>
      <w:szCs w:val="21"/>
    </w:rPr>
  </w:style>
  <w:style w:type="character" w:customStyle="1" w:styleId="PlainTextChar">
    <w:name w:val="Plain Text Char"/>
    <w:basedOn w:val="DefaultParagraphFont"/>
    <w:link w:val="PlainText"/>
    <w:semiHidden/>
    <w:rsid w:val="002E4FF9"/>
    <w:rPr>
      <w:rFonts w:ascii="Consolas" w:hAnsi="Consolas"/>
      <w:sz w:val="22"/>
      <w:szCs w:val="21"/>
    </w:rPr>
  </w:style>
  <w:style w:type="paragraph" w:styleId="Salutation">
    <w:name w:val="Salutation"/>
    <w:basedOn w:val="Normal"/>
    <w:next w:val="Normal"/>
    <w:link w:val="SalutationChar"/>
    <w:semiHidden/>
    <w:unhideWhenUsed/>
    <w:rsid w:val="002E4FF9"/>
  </w:style>
  <w:style w:type="character" w:customStyle="1" w:styleId="SalutationChar">
    <w:name w:val="Salutation Char"/>
    <w:basedOn w:val="DefaultParagraphFont"/>
    <w:link w:val="Salutation"/>
    <w:semiHidden/>
    <w:rsid w:val="002E4FF9"/>
    <w:rPr>
      <w:sz w:val="24"/>
    </w:rPr>
  </w:style>
  <w:style w:type="paragraph" w:styleId="Signature">
    <w:name w:val="Signature"/>
    <w:basedOn w:val="Normal"/>
    <w:link w:val="SignatureChar"/>
    <w:semiHidden/>
    <w:unhideWhenUsed/>
    <w:rsid w:val="002E4FF9"/>
    <w:pPr>
      <w:ind w:left="4252"/>
    </w:pPr>
  </w:style>
  <w:style w:type="character" w:customStyle="1" w:styleId="SignatureChar">
    <w:name w:val="Signature Char"/>
    <w:basedOn w:val="DefaultParagraphFont"/>
    <w:link w:val="Signature"/>
    <w:semiHidden/>
    <w:rsid w:val="002E4FF9"/>
    <w:rPr>
      <w:sz w:val="24"/>
    </w:rPr>
  </w:style>
  <w:style w:type="character" w:customStyle="1" w:styleId="SmartHyperlink1">
    <w:name w:val="Smart Hyperlink1"/>
    <w:basedOn w:val="DefaultParagraphFont"/>
    <w:uiPriority w:val="99"/>
    <w:semiHidden/>
    <w:unhideWhenUsed/>
    <w:rsid w:val="002E4FF9"/>
    <w:rPr>
      <w:u w:val="dotted"/>
    </w:rPr>
  </w:style>
  <w:style w:type="table" w:styleId="Table3Deffects1">
    <w:name w:val="Table 3D effects 1"/>
    <w:basedOn w:val="TableNormal"/>
    <w:semiHidden/>
    <w:unhideWhenUsed/>
    <w:rsid w:val="002E4FF9"/>
    <w:pPr>
      <w:tabs>
        <w:tab w:val="left" w:pos="360"/>
        <w:tab w:val="right" w:pos="9360"/>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2E4FF9"/>
    <w:pPr>
      <w:tabs>
        <w:tab w:val="left" w:pos="360"/>
        <w:tab w:val="right" w:pos="9360"/>
      </w:tab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2E4FF9"/>
    <w:pPr>
      <w:tabs>
        <w:tab w:val="left" w:pos="360"/>
        <w:tab w:val="right" w:pos="9360"/>
      </w:tab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2E4FF9"/>
    <w:pPr>
      <w:tabs>
        <w:tab w:val="left" w:pos="360"/>
        <w:tab w:val="right" w:pos="9360"/>
      </w:tab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2E4FF9"/>
    <w:pPr>
      <w:tabs>
        <w:tab w:val="left" w:pos="360"/>
        <w:tab w:val="right" w:pos="9360"/>
      </w:tab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2E4FF9"/>
    <w:pPr>
      <w:tabs>
        <w:tab w:val="left" w:pos="360"/>
        <w:tab w:val="right" w:pos="9360"/>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2E4FF9"/>
    <w:pPr>
      <w:tabs>
        <w:tab w:val="left" w:pos="360"/>
        <w:tab w:val="right" w:pos="9360"/>
      </w:tab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unhideWhenUsed/>
    <w:rsid w:val="002E4FF9"/>
    <w:pPr>
      <w:tabs>
        <w:tab w:val="left" w:pos="360"/>
        <w:tab w:val="right" w:pos="9360"/>
      </w:tab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rsid w:val="002E4FF9"/>
    <w:pPr>
      <w:tabs>
        <w:tab w:val="left" w:pos="360"/>
        <w:tab w:val="right" w:pos="9360"/>
      </w:tab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rsid w:val="002E4FF9"/>
    <w:pPr>
      <w:tabs>
        <w:tab w:val="left" w:pos="360"/>
        <w:tab w:val="right" w:pos="9360"/>
      </w:tab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2E4FF9"/>
    <w:pPr>
      <w:tabs>
        <w:tab w:val="left" w:pos="360"/>
        <w:tab w:val="right" w:pos="9360"/>
      </w:tab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2E4FF9"/>
    <w:pPr>
      <w:tabs>
        <w:tab w:val="left" w:pos="360"/>
        <w:tab w:val="right" w:pos="9360"/>
      </w:tab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2E4FF9"/>
    <w:pPr>
      <w:tabs>
        <w:tab w:val="left" w:pos="360"/>
        <w:tab w:val="right" w:pos="9360"/>
      </w:tab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2E4FF9"/>
    <w:pPr>
      <w:tabs>
        <w:tab w:val="left" w:pos="360"/>
        <w:tab w:val="right" w:pos="9360"/>
      </w:tab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2E4FF9"/>
    <w:pPr>
      <w:tabs>
        <w:tab w:val="left" w:pos="360"/>
        <w:tab w:val="right" w:pos="9360"/>
      </w:tab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2E4FF9"/>
    <w:pPr>
      <w:tabs>
        <w:tab w:val="left" w:pos="360"/>
        <w:tab w:val="right" w:pos="9360"/>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2E4FF9"/>
    <w:pPr>
      <w:tabs>
        <w:tab w:val="left" w:pos="360"/>
        <w:tab w:val="right" w:pos="9360"/>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2E4FF9"/>
    <w:pPr>
      <w:tabs>
        <w:tab w:val="left" w:pos="360"/>
        <w:tab w:val="right" w:pos="936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2E4FF9"/>
    <w:pPr>
      <w:tabs>
        <w:tab w:val="left" w:pos="360"/>
        <w:tab w:val="right" w:pos="9360"/>
      </w:tab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2E4FF9"/>
    <w:pPr>
      <w:tabs>
        <w:tab w:val="left" w:pos="360"/>
        <w:tab w:val="right" w:pos="9360"/>
      </w:tab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2E4FF9"/>
    <w:pPr>
      <w:tabs>
        <w:tab w:val="left" w:pos="360"/>
        <w:tab w:val="right" w:pos="9360"/>
      </w:tab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2E4FF9"/>
    <w:pPr>
      <w:tabs>
        <w:tab w:val="left" w:pos="360"/>
        <w:tab w:val="right" w:pos="9360"/>
      </w:tab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2E4FF9"/>
    <w:pPr>
      <w:tabs>
        <w:tab w:val="left" w:pos="360"/>
        <w:tab w:val="right" w:pos="9360"/>
      </w:tab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2E4FF9"/>
    <w:pPr>
      <w:tabs>
        <w:tab w:val="left" w:pos="360"/>
        <w:tab w:val="right" w:pos="9360"/>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2E4FF9"/>
    <w:pPr>
      <w:tabs>
        <w:tab w:val="left" w:pos="360"/>
        <w:tab w:val="right" w:pos="9360"/>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2E4F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2E4FF9"/>
    <w:pPr>
      <w:tabs>
        <w:tab w:val="left" w:pos="360"/>
        <w:tab w:val="right" w:pos="9360"/>
      </w:tab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2E4FF9"/>
    <w:pPr>
      <w:tabs>
        <w:tab w:val="left" w:pos="360"/>
        <w:tab w:val="right" w:pos="9360"/>
      </w:tab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2E4FF9"/>
    <w:pPr>
      <w:tabs>
        <w:tab w:val="left" w:pos="360"/>
        <w:tab w:val="right" w:pos="9360"/>
      </w:tab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2E4FF9"/>
    <w:pPr>
      <w:tabs>
        <w:tab w:val="left" w:pos="360"/>
        <w:tab w:val="right" w:pos="9360"/>
      </w:tab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2E4FF9"/>
    <w:pPr>
      <w:tabs>
        <w:tab w:val="left" w:pos="360"/>
        <w:tab w:val="right" w:pos="9360"/>
      </w:tab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2E4FF9"/>
    <w:pPr>
      <w:tabs>
        <w:tab w:val="left" w:pos="360"/>
        <w:tab w:val="right" w:pos="9360"/>
      </w:tab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2E4FF9"/>
    <w:pPr>
      <w:tabs>
        <w:tab w:val="left" w:pos="360"/>
        <w:tab w:val="right" w:pos="9360"/>
      </w:tab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2E4FF9"/>
    <w:pPr>
      <w:tabs>
        <w:tab w:val="left" w:pos="360"/>
        <w:tab w:val="right" w:pos="9360"/>
      </w:tab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2E4FF9"/>
    <w:pPr>
      <w:ind w:left="240" w:hanging="240"/>
    </w:pPr>
  </w:style>
  <w:style w:type="paragraph" w:styleId="TableofFigures">
    <w:name w:val="table of figures"/>
    <w:basedOn w:val="Normal"/>
    <w:next w:val="Normal"/>
    <w:semiHidden/>
    <w:unhideWhenUsed/>
    <w:rsid w:val="002E4FF9"/>
  </w:style>
  <w:style w:type="table" w:styleId="TableProfessional">
    <w:name w:val="Table Professional"/>
    <w:basedOn w:val="TableNormal"/>
    <w:semiHidden/>
    <w:unhideWhenUsed/>
    <w:rsid w:val="002E4FF9"/>
    <w:pPr>
      <w:tabs>
        <w:tab w:val="left" w:pos="360"/>
        <w:tab w:val="right" w:pos="936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2E4FF9"/>
    <w:pPr>
      <w:tabs>
        <w:tab w:val="left" w:pos="360"/>
        <w:tab w:val="right" w:pos="9360"/>
      </w:tab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2E4FF9"/>
    <w:pPr>
      <w:tabs>
        <w:tab w:val="left" w:pos="360"/>
        <w:tab w:val="right" w:pos="9360"/>
      </w:tab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2E4FF9"/>
    <w:pPr>
      <w:tabs>
        <w:tab w:val="left" w:pos="360"/>
        <w:tab w:val="right" w:pos="9360"/>
      </w:tab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2E4FF9"/>
    <w:pPr>
      <w:tabs>
        <w:tab w:val="left" w:pos="360"/>
        <w:tab w:val="right" w:pos="9360"/>
      </w:tab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2E4FF9"/>
    <w:pPr>
      <w:tabs>
        <w:tab w:val="left" w:pos="360"/>
        <w:tab w:val="right" w:pos="9360"/>
      </w:tab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2E4FF9"/>
    <w:pPr>
      <w:tabs>
        <w:tab w:val="left" w:pos="360"/>
        <w:tab w:val="right" w:pos="936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2E4FF9"/>
    <w:pPr>
      <w:tabs>
        <w:tab w:val="left" w:pos="360"/>
        <w:tab w:val="right" w:pos="9360"/>
      </w:tab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2E4FF9"/>
    <w:pPr>
      <w:tabs>
        <w:tab w:val="left" w:pos="360"/>
        <w:tab w:val="right" w:pos="9360"/>
      </w:tab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2E4FF9"/>
    <w:pPr>
      <w:tabs>
        <w:tab w:val="left" w:pos="360"/>
        <w:tab w:val="right" w:pos="9360"/>
      </w:tab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2E4FF9"/>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2E4FF9"/>
    <w:pPr>
      <w:spacing w:after="100"/>
    </w:pPr>
  </w:style>
  <w:style w:type="paragraph" w:styleId="TOC2">
    <w:name w:val="toc 2"/>
    <w:basedOn w:val="Normal"/>
    <w:next w:val="Normal"/>
    <w:autoRedefine/>
    <w:semiHidden/>
    <w:unhideWhenUsed/>
    <w:rsid w:val="002E4FF9"/>
    <w:pPr>
      <w:spacing w:after="100"/>
      <w:ind w:left="240"/>
    </w:pPr>
  </w:style>
  <w:style w:type="paragraph" w:styleId="TOC3">
    <w:name w:val="toc 3"/>
    <w:basedOn w:val="Normal"/>
    <w:next w:val="Normal"/>
    <w:autoRedefine/>
    <w:semiHidden/>
    <w:unhideWhenUsed/>
    <w:rsid w:val="002E4FF9"/>
    <w:pPr>
      <w:spacing w:after="100"/>
      <w:ind w:left="480"/>
    </w:pPr>
  </w:style>
  <w:style w:type="paragraph" w:styleId="TOC4">
    <w:name w:val="toc 4"/>
    <w:basedOn w:val="Normal"/>
    <w:next w:val="Normal"/>
    <w:autoRedefine/>
    <w:semiHidden/>
    <w:unhideWhenUsed/>
    <w:rsid w:val="002E4FF9"/>
    <w:pPr>
      <w:spacing w:after="100"/>
      <w:ind w:left="720"/>
    </w:pPr>
  </w:style>
  <w:style w:type="paragraph" w:styleId="TOC5">
    <w:name w:val="toc 5"/>
    <w:basedOn w:val="Normal"/>
    <w:next w:val="Normal"/>
    <w:autoRedefine/>
    <w:semiHidden/>
    <w:unhideWhenUsed/>
    <w:rsid w:val="002E4FF9"/>
    <w:pPr>
      <w:spacing w:after="100"/>
      <w:ind w:left="960"/>
    </w:pPr>
  </w:style>
  <w:style w:type="paragraph" w:styleId="TOC6">
    <w:name w:val="toc 6"/>
    <w:basedOn w:val="Normal"/>
    <w:next w:val="Normal"/>
    <w:autoRedefine/>
    <w:semiHidden/>
    <w:unhideWhenUsed/>
    <w:rsid w:val="002E4FF9"/>
    <w:pPr>
      <w:spacing w:after="100"/>
      <w:ind w:left="1200"/>
    </w:pPr>
  </w:style>
  <w:style w:type="paragraph" w:styleId="TOC7">
    <w:name w:val="toc 7"/>
    <w:basedOn w:val="Normal"/>
    <w:next w:val="Normal"/>
    <w:autoRedefine/>
    <w:semiHidden/>
    <w:unhideWhenUsed/>
    <w:rsid w:val="002E4FF9"/>
    <w:pPr>
      <w:spacing w:after="100"/>
      <w:ind w:left="1440"/>
    </w:pPr>
  </w:style>
  <w:style w:type="paragraph" w:styleId="TOC8">
    <w:name w:val="toc 8"/>
    <w:basedOn w:val="Normal"/>
    <w:next w:val="Normal"/>
    <w:autoRedefine/>
    <w:semiHidden/>
    <w:unhideWhenUsed/>
    <w:rsid w:val="002E4FF9"/>
    <w:pPr>
      <w:spacing w:after="100"/>
      <w:ind w:left="1680"/>
    </w:pPr>
  </w:style>
  <w:style w:type="paragraph" w:styleId="TOC9">
    <w:name w:val="toc 9"/>
    <w:basedOn w:val="Normal"/>
    <w:next w:val="Normal"/>
    <w:autoRedefine/>
    <w:semiHidden/>
    <w:unhideWhenUsed/>
    <w:rsid w:val="002E4FF9"/>
    <w:pPr>
      <w:spacing w:after="100"/>
      <w:ind w:left="1920"/>
    </w:pPr>
  </w:style>
  <w:style w:type="paragraph" w:styleId="TOCHeading">
    <w:name w:val="TOC Heading"/>
    <w:basedOn w:val="Heading1"/>
    <w:next w:val="Normal"/>
    <w:uiPriority w:val="39"/>
    <w:semiHidden/>
    <w:unhideWhenUsed/>
    <w:qFormat/>
    <w:rsid w:val="002E4FF9"/>
    <w:pPr>
      <w:keepLines/>
      <w:spacing w:before="240" w:line="240" w:lineRule="auto"/>
      <w:jc w:val="left"/>
      <w:outlineLvl w:val="9"/>
    </w:pPr>
    <w:rPr>
      <w:rFonts w:asciiTheme="majorHAnsi" w:eastAsiaTheme="majorEastAsia" w:hAnsiTheme="majorHAnsi" w:cstheme="majorBidi"/>
      <w:bCs w:val="0"/>
      <w:caps/>
      <w:color w:val="365F91" w:themeColor="accent1" w:themeShade="BF"/>
      <w:kern w:val="0"/>
      <w:szCs w:val="32"/>
    </w:rPr>
  </w:style>
  <w:style w:type="character" w:customStyle="1" w:styleId="UnresolvedMention1">
    <w:name w:val="Unresolved Mention1"/>
    <w:basedOn w:val="DefaultParagraphFont"/>
    <w:uiPriority w:val="99"/>
    <w:semiHidden/>
    <w:unhideWhenUsed/>
    <w:rsid w:val="00026C22"/>
    <w:rPr>
      <w:color w:val="595959" w:themeColor="text1" w:themeTint="A6"/>
      <w:shd w:val="clear" w:color="auto" w:fill="E6E6E6"/>
    </w:rPr>
  </w:style>
  <w:style w:type="paragraph" w:styleId="BalloonText">
    <w:name w:val="Balloon Text"/>
    <w:basedOn w:val="Normal"/>
    <w:link w:val="BalloonTextChar"/>
    <w:semiHidden/>
    <w:unhideWhenUsed/>
    <w:rsid w:val="00660AF0"/>
    <w:rPr>
      <w:rFonts w:ascii="Segoe UI" w:hAnsi="Segoe UI" w:cs="Segoe UI"/>
      <w:sz w:val="22"/>
      <w:szCs w:val="18"/>
    </w:rPr>
  </w:style>
  <w:style w:type="character" w:customStyle="1" w:styleId="BalloonTextChar">
    <w:name w:val="Balloon Text Char"/>
    <w:basedOn w:val="DefaultParagraphFont"/>
    <w:link w:val="BalloonText"/>
    <w:semiHidden/>
    <w:rsid w:val="00660AF0"/>
    <w:rPr>
      <w:rFonts w:ascii="Segoe UI" w:hAnsi="Segoe UI" w:cs="Segoe UI"/>
      <w:sz w:val="22"/>
      <w:szCs w:val="18"/>
    </w:rPr>
  </w:style>
  <w:style w:type="character" w:styleId="BookTitle">
    <w:name w:val="Book Title"/>
    <w:basedOn w:val="DefaultParagraphFont"/>
    <w:uiPriority w:val="33"/>
    <w:unhideWhenUsed/>
    <w:rsid w:val="00660AF0"/>
    <w:rPr>
      <w:b/>
      <w:bCs/>
      <w:i/>
      <w:iCs/>
      <w:spacing w:val="5"/>
    </w:rPr>
  </w:style>
  <w:style w:type="character" w:styleId="Emphasis">
    <w:name w:val="Emphasis"/>
    <w:basedOn w:val="DefaultParagraphFont"/>
    <w:uiPriority w:val="20"/>
    <w:unhideWhenUsed/>
    <w:qFormat/>
    <w:rsid w:val="00660AF0"/>
    <w:rPr>
      <w:i/>
      <w:iCs/>
    </w:rPr>
  </w:style>
  <w:style w:type="character" w:styleId="IntenseEmphasis">
    <w:name w:val="Intense Emphasis"/>
    <w:basedOn w:val="DefaultParagraphFont"/>
    <w:uiPriority w:val="21"/>
    <w:unhideWhenUsed/>
    <w:rsid w:val="00660AF0"/>
    <w:rPr>
      <w:i/>
      <w:iCs/>
      <w:color w:val="365F91" w:themeColor="accent1" w:themeShade="BF"/>
    </w:rPr>
  </w:style>
  <w:style w:type="paragraph" w:styleId="IntenseQuote">
    <w:name w:val="Intense Quote"/>
    <w:basedOn w:val="Normal"/>
    <w:next w:val="Normal"/>
    <w:link w:val="IntenseQuoteChar"/>
    <w:uiPriority w:val="30"/>
    <w:unhideWhenUsed/>
    <w:rsid w:val="00660A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60AF0"/>
    <w:rPr>
      <w:i/>
      <w:iCs/>
      <w:color w:val="365F91" w:themeColor="accent1" w:themeShade="BF"/>
    </w:rPr>
  </w:style>
  <w:style w:type="character" w:styleId="IntenseReference">
    <w:name w:val="Intense Reference"/>
    <w:basedOn w:val="DefaultParagraphFont"/>
    <w:uiPriority w:val="32"/>
    <w:unhideWhenUsed/>
    <w:rsid w:val="00660AF0"/>
    <w:rPr>
      <w:b/>
      <w:bCs/>
      <w:caps w:val="0"/>
      <w:smallCaps/>
      <w:color w:val="365F91" w:themeColor="accent1" w:themeShade="BF"/>
      <w:spacing w:val="5"/>
    </w:rPr>
  </w:style>
  <w:style w:type="paragraph" w:styleId="ListBullet">
    <w:name w:val="List Bullet"/>
    <w:basedOn w:val="Normal"/>
    <w:semiHidden/>
    <w:unhideWhenUsed/>
    <w:rsid w:val="00660AF0"/>
    <w:pPr>
      <w:numPr>
        <w:numId w:val="1"/>
      </w:numPr>
      <w:contextualSpacing/>
    </w:pPr>
  </w:style>
  <w:style w:type="paragraph" w:styleId="ListContinue3">
    <w:name w:val="List Continue 3"/>
    <w:basedOn w:val="Normal"/>
    <w:semiHidden/>
    <w:unhideWhenUsed/>
    <w:rsid w:val="00660AF0"/>
    <w:pPr>
      <w:spacing w:after="120"/>
      <w:ind w:left="849"/>
      <w:contextualSpacing/>
    </w:pPr>
  </w:style>
  <w:style w:type="paragraph" w:styleId="ListContinue4">
    <w:name w:val="List Continue 4"/>
    <w:basedOn w:val="Normal"/>
    <w:semiHidden/>
    <w:unhideWhenUsed/>
    <w:rsid w:val="00660AF0"/>
    <w:pPr>
      <w:spacing w:after="120"/>
      <w:ind w:left="1132"/>
      <w:contextualSpacing/>
    </w:pPr>
  </w:style>
  <w:style w:type="paragraph" w:styleId="ListContinue5">
    <w:name w:val="List Continue 5"/>
    <w:basedOn w:val="Normal"/>
    <w:semiHidden/>
    <w:unhideWhenUsed/>
    <w:rsid w:val="00660AF0"/>
    <w:pPr>
      <w:spacing w:after="120"/>
      <w:ind w:left="1415"/>
      <w:contextualSpacing/>
    </w:pPr>
  </w:style>
  <w:style w:type="paragraph" w:styleId="ListNumber">
    <w:name w:val="List Number"/>
    <w:basedOn w:val="Normal"/>
    <w:semiHidden/>
    <w:unhideWhenUsed/>
    <w:rsid w:val="00660AF0"/>
    <w:pPr>
      <w:numPr>
        <w:numId w:val="6"/>
      </w:numPr>
      <w:contextualSpacing/>
    </w:pPr>
  </w:style>
  <w:style w:type="paragraph" w:styleId="ListParagraph">
    <w:name w:val="List Paragraph"/>
    <w:basedOn w:val="Normal"/>
    <w:uiPriority w:val="34"/>
    <w:unhideWhenUsed/>
    <w:rsid w:val="00660AF0"/>
    <w:pPr>
      <w:ind w:left="720"/>
      <w:contextualSpacing/>
    </w:pPr>
  </w:style>
  <w:style w:type="paragraph" w:styleId="MacroText">
    <w:name w:val="macro"/>
    <w:link w:val="MacroTextChar"/>
    <w:semiHidden/>
    <w:unhideWhenUsed/>
    <w:rsid w:val="00660AF0"/>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2"/>
      <w:szCs w:val="20"/>
    </w:rPr>
  </w:style>
  <w:style w:type="character" w:customStyle="1" w:styleId="MacroTextChar">
    <w:name w:val="Macro Text Char"/>
    <w:basedOn w:val="DefaultParagraphFont"/>
    <w:link w:val="MacroText"/>
    <w:semiHidden/>
    <w:rsid w:val="00660AF0"/>
    <w:rPr>
      <w:rFonts w:ascii="Consolas" w:hAnsi="Consolas"/>
      <w:sz w:val="22"/>
      <w:szCs w:val="20"/>
    </w:rPr>
  </w:style>
  <w:style w:type="paragraph" w:styleId="MessageHeader">
    <w:name w:val="Message Header"/>
    <w:basedOn w:val="Normal"/>
    <w:link w:val="MessageHeaderChar"/>
    <w:semiHidden/>
    <w:unhideWhenUsed/>
    <w:rsid w:val="00660AF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660AF0"/>
    <w:rPr>
      <w:rFonts w:asciiTheme="majorHAnsi" w:eastAsiaTheme="majorEastAsia" w:hAnsiTheme="majorHAnsi" w:cstheme="majorBidi"/>
      <w:shd w:val="pct20" w:color="auto" w:fill="auto"/>
    </w:rPr>
  </w:style>
  <w:style w:type="paragraph" w:styleId="NoSpacing">
    <w:name w:val="No Spacing"/>
    <w:uiPriority w:val="1"/>
    <w:unhideWhenUsed/>
    <w:rsid w:val="00660AF0"/>
  </w:style>
  <w:style w:type="character" w:styleId="PageNumber">
    <w:name w:val="page number"/>
    <w:basedOn w:val="DefaultParagraphFont"/>
    <w:semiHidden/>
    <w:unhideWhenUsed/>
    <w:rsid w:val="00660AF0"/>
  </w:style>
  <w:style w:type="paragraph" w:styleId="Quote">
    <w:name w:val="Quote"/>
    <w:basedOn w:val="Normal"/>
    <w:next w:val="Normal"/>
    <w:link w:val="QuoteChar"/>
    <w:uiPriority w:val="29"/>
    <w:unhideWhenUsed/>
    <w:rsid w:val="00660AF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60AF0"/>
    <w:rPr>
      <w:i/>
      <w:iCs/>
      <w:color w:val="404040" w:themeColor="text1" w:themeTint="BF"/>
    </w:rPr>
  </w:style>
  <w:style w:type="character" w:styleId="Strong">
    <w:name w:val="Strong"/>
    <w:basedOn w:val="DefaultParagraphFont"/>
    <w:unhideWhenUsed/>
    <w:rsid w:val="00660AF0"/>
    <w:rPr>
      <w:b/>
      <w:bCs/>
    </w:rPr>
  </w:style>
  <w:style w:type="paragraph" w:styleId="Subtitle">
    <w:name w:val="Subtitle"/>
    <w:basedOn w:val="Normal"/>
    <w:next w:val="Normal"/>
    <w:link w:val="SubtitleChar"/>
    <w:unhideWhenUsed/>
    <w:rsid w:val="00660AF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60AF0"/>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unhideWhenUsed/>
    <w:rsid w:val="00660AF0"/>
    <w:rPr>
      <w:i/>
      <w:iCs/>
      <w:color w:val="404040" w:themeColor="text1" w:themeTint="BF"/>
    </w:rPr>
  </w:style>
  <w:style w:type="character" w:styleId="SubtleReference">
    <w:name w:val="Subtle Reference"/>
    <w:basedOn w:val="DefaultParagraphFont"/>
    <w:uiPriority w:val="31"/>
    <w:unhideWhenUsed/>
    <w:rsid w:val="00660AF0"/>
    <w:rPr>
      <w:smallCaps/>
      <w:color w:val="5A5A5A" w:themeColor="text1" w:themeTint="A5"/>
    </w:rPr>
  </w:style>
  <w:style w:type="paragraph" w:styleId="Title">
    <w:name w:val="Title"/>
    <w:basedOn w:val="Normal"/>
    <w:next w:val="Normal"/>
    <w:link w:val="TitleChar"/>
    <w:unhideWhenUsed/>
    <w:rsid w:val="00660A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60AF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1"/>
    <w:rsid w:val="00B630B0"/>
    <w:rPr>
      <w:rFonts w:ascii="Garamond" w:hAnsi="Garamond" w:cs="Arial"/>
      <w:bCs/>
      <w:kern w:val="32"/>
      <w:sz w:val="32"/>
    </w:rPr>
  </w:style>
  <w:style w:type="character" w:customStyle="1" w:styleId="Heading2Char">
    <w:name w:val="Heading 2 Char"/>
    <w:basedOn w:val="DefaultParagraphFont"/>
    <w:link w:val="Heading2"/>
    <w:uiPriority w:val="1"/>
    <w:rsid w:val="0076634A"/>
    <w:rPr>
      <w:rFonts w:cs="Arial"/>
      <w:bCs/>
      <w:i/>
      <w:iCs/>
      <w:szCs w:val="28"/>
    </w:rPr>
  </w:style>
  <w:style w:type="character" w:customStyle="1" w:styleId="Heading3Char">
    <w:name w:val="Heading 3 Char"/>
    <w:basedOn w:val="DefaultParagraphFont"/>
    <w:link w:val="Heading3"/>
    <w:uiPriority w:val="1"/>
    <w:rsid w:val="0076634A"/>
  </w:style>
  <w:style w:type="character" w:customStyle="1" w:styleId="HeaderChar">
    <w:name w:val="Header Char"/>
    <w:basedOn w:val="DefaultParagraphFont"/>
    <w:link w:val="Header"/>
    <w:uiPriority w:val="99"/>
    <w:rsid w:val="0076634A"/>
  </w:style>
  <w:style w:type="paragraph" w:styleId="Footer">
    <w:name w:val="footer"/>
    <w:basedOn w:val="Normal"/>
    <w:link w:val="FooterChar"/>
    <w:uiPriority w:val="99"/>
    <w:unhideWhenUsed/>
    <w:rsid w:val="0025439B"/>
    <w:pPr>
      <w:tabs>
        <w:tab w:val="center" w:pos="4513"/>
        <w:tab w:val="right" w:pos="9026"/>
      </w:tabs>
    </w:pPr>
  </w:style>
  <w:style w:type="paragraph" w:customStyle="1" w:styleId="03indentedparagraph">
    <w:name w:val="03 indented paragraph"/>
    <w:basedOn w:val="Normal"/>
    <w:link w:val="03indentedparagraphChar"/>
    <w:qFormat/>
    <w:rsid w:val="00862572"/>
    <w:pPr>
      <w:widowControl w:val="0"/>
      <w:spacing w:line="260" w:lineRule="exact"/>
      <w:ind w:firstLine="284"/>
      <w:jc w:val="both"/>
    </w:pPr>
    <w:rPr>
      <w:rFonts w:ascii="Garamond" w:hAnsi="Garamond" w:cstheme="minorHAnsi"/>
      <w:sz w:val="22"/>
      <w:szCs w:val="22"/>
    </w:rPr>
  </w:style>
  <w:style w:type="paragraph" w:customStyle="1" w:styleId="01fulloutparagraph">
    <w:name w:val="01 full out paragraph"/>
    <w:basedOn w:val="03indentedparagraph"/>
    <w:link w:val="01fulloutparagraphChar"/>
    <w:qFormat/>
    <w:rsid w:val="00862572"/>
    <w:pPr>
      <w:ind w:firstLine="0"/>
    </w:pPr>
  </w:style>
  <w:style w:type="character" w:customStyle="1" w:styleId="03indentedparagraphChar">
    <w:name w:val="03 indented paragraph Char"/>
    <w:basedOn w:val="DefaultParagraphFont"/>
    <w:link w:val="03indentedparagraph"/>
    <w:rsid w:val="00862572"/>
    <w:rPr>
      <w:rFonts w:ascii="Garamond" w:hAnsi="Garamond" w:cstheme="minorHAnsi"/>
      <w:sz w:val="22"/>
      <w:szCs w:val="22"/>
    </w:rPr>
  </w:style>
  <w:style w:type="character" w:customStyle="1" w:styleId="01fulloutparagraphChar">
    <w:name w:val="01 full out paragraph Char"/>
    <w:basedOn w:val="03indentedparagraphChar"/>
    <w:link w:val="01fulloutparagraph"/>
    <w:rsid w:val="00862572"/>
    <w:rPr>
      <w:rFonts w:ascii="Garamond" w:hAnsi="Garamond" w:cstheme="minorHAnsi"/>
      <w:sz w:val="22"/>
      <w:szCs w:val="22"/>
    </w:rPr>
  </w:style>
  <w:style w:type="paragraph" w:styleId="Revision">
    <w:name w:val="Revision"/>
    <w:hidden/>
    <w:uiPriority w:val="99"/>
    <w:semiHidden/>
    <w:rsid w:val="002802AF"/>
  </w:style>
  <w:style w:type="character" w:customStyle="1" w:styleId="apple-converted-space">
    <w:name w:val="apple-converted-space"/>
    <w:basedOn w:val="DefaultParagraphFont"/>
    <w:rsid w:val="00033B9D"/>
  </w:style>
  <w:style w:type="paragraph" w:customStyle="1" w:styleId="01chapterheading">
    <w:name w:val="01 chapter heading"/>
    <w:basedOn w:val="Heading1"/>
    <w:qFormat/>
    <w:rsid w:val="00983BB0"/>
    <w:pPr>
      <w:spacing w:after="1560" w:line="520" w:lineRule="exact"/>
    </w:pPr>
  </w:style>
  <w:style w:type="character" w:customStyle="1" w:styleId="FooterChar">
    <w:name w:val="Footer Char"/>
    <w:basedOn w:val="DefaultParagraphFont"/>
    <w:link w:val="Footer"/>
    <w:uiPriority w:val="99"/>
    <w:rsid w:val="0025439B"/>
  </w:style>
  <w:style w:type="paragraph" w:customStyle="1" w:styleId="05TitleofNovel">
    <w:name w:val="05 Title of Novel"/>
    <w:basedOn w:val="Normal"/>
    <w:qFormat/>
    <w:rsid w:val="00716885"/>
    <w:pPr>
      <w:spacing w:before="2640" w:line="780" w:lineRule="exact"/>
      <w:jc w:val="center"/>
    </w:pPr>
    <w:rPr>
      <w:rFonts w:ascii="Garamond" w:hAnsi="Garamond"/>
      <w:sz w:val="72"/>
      <w:szCs w:val="72"/>
    </w:rPr>
  </w:style>
  <w:style w:type="paragraph" w:customStyle="1" w:styleId="06Authorname">
    <w:name w:val="06 Author name"/>
    <w:basedOn w:val="Normal"/>
    <w:qFormat/>
    <w:rsid w:val="00716885"/>
    <w:pPr>
      <w:spacing w:before="1040"/>
      <w:jc w:val="center"/>
    </w:pPr>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798568">
      <w:bodyDiv w:val="1"/>
      <w:marLeft w:val="0"/>
      <w:marRight w:val="0"/>
      <w:marTop w:val="0"/>
      <w:marBottom w:val="0"/>
      <w:divBdr>
        <w:top w:val="none" w:sz="0" w:space="0" w:color="auto"/>
        <w:left w:val="none" w:sz="0" w:space="0" w:color="auto"/>
        <w:bottom w:val="none" w:sz="0" w:space="0" w:color="auto"/>
        <w:right w:val="none" w:sz="0" w:space="0" w:color="auto"/>
      </w:divBdr>
    </w:div>
    <w:div w:id="860237986">
      <w:bodyDiv w:val="1"/>
      <w:marLeft w:val="0"/>
      <w:marRight w:val="0"/>
      <w:marTop w:val="0"/>
      <w:marBottom w:val="0"/>
      <w:divBdr>
        <w:top w:val="none" w:sz="0" w:space="0" w:color="auto"/>
        <w:left w:val="none" w:sz="0" w:space="0" w:color="auto"/>
        <w:bottom w:val="none" w:sz="0" w:space="0" w:color="auto"/>
        <w:right w:val="none" w:sz="0" w:space="0" w:color="auto"/>
      </w:divBdr>
    </w:div>
    <w:div w:id="1294755245">
      <w:bodyDiv w:val="1"/>
      <w:marLeft w:val="0"/>
      <w:marRight w:val="0"/>
      <w:marTop w:val="0"/>
      <w:marBottom w:val="0"/>
      <w:divBdr>
        <w:top w:val="none" w:sz="0" w:space="0" w:color="auto"/>
        <w:left w:val="none" w:sz="0" w:space="0" w:color="auto"/>
        <w:bottom w:val="none" w:sz="0" w:space="0" w:color="auto"/>
        <w:right w:val="none" w:sz="0" w:space="0" w:color="auto"/>
      </w:divBdr>
    </w:div>
    <w:div w:id="1452088061">
      <w:bodyDiv w:val="1"/>
      <w:marLeft w:val="0"/>
      <w:marRight w:val="0"/>
      <w:marTop w:val="0"/>
      <w:marBottom w:val="0"/>
      <w:divBdr>
        <w:top w:val="none" w:sz="0" w:space="0" w:color="auto"/>
        <w:left w:val="none" w:sz="0" w:space="0" w:color="auto"/>
        <w:bottom w:val="none" w:sz="0" w:space="0" w:color="auto"/>
        <w:right w:val="none" w:sz="0" w:space="0" w:color="auto"/>
      </w:divBdr>
    </w:div>
    <w:div w:id="153734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AppData\Roaming\Microsoft\Templates\Book_manuscri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923F6-AC86-4E29-BF6D-F598D6C4E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C:\Users\Julia\AppData\Roaming\Microsoft\Templates\Book_manuscript.dotx</Template>
  <TotalTime>64</TotalTime>
  <Pages>12</Pages>
  <Words>1889</Words>
  <Characters>10770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dc:creator>
  <cp:lastModifiedBy>Jordan Tuttle</cp:lastModifiedBy>
  <cp:revision>11</cp:revision>
  <cp:lastPrinted>2020-12-19T14:03:00Z</cp:lastPrinted>
  <dcterms:created xsi:type="dcterms:W3CDTF">2022-12-05T09:14:00Z</dcterms:created>
  <dcterms:modified xsi:type="dcterms:W3CDTF">2022-12-05T12:57:00Z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448;#zwd140;#79;#tpl120;#95;#zwd120</vt:lpwstr>
  </property>
  <property fmtid="{D5CDD505-2E9C-101B-9397-08002B2CF9AE}" pid="8" name="PolicheckCounter">
    <vt:lpwstr>0</vt:lpwstr>
  </property>
  <property fmtid="{D5CDD505-2E9C-101B-9397-08002B2CF9AE}" pid="9" name="APTrustLevel">
    <vt:r8>1</vt:r8>
  </property>
  <property fmtid="{D5CDD505-2E9C-101B-9397-08002B2CF9AE}" pid="10" name="MSIP_Label_f42aa342-8706-4288-bd11-ebb85995028c_Enabled">
    <vt:lpwstr>True</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Owner">
    <vt:lpwstr>v-shbahu@microsoft.com</vt:lpwstr>
  </property>
  <property fmtid="{D5CDD505-2E9C-101B-9397-08002B2CF9AE}" pid="13" name="MSIP_Label_f42aa342-8706-4288-bd11-ebb85995028c_SetDate">
    <vt:lpwstr>2018-01-17T06:16:25.4475756Z</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